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slides/slide55.xml" ContentType="application/vnd.openxmlformats-officedocument.presentationml.slide+xml"/>
  <Override PartName="/ppt/slides/slide56.xml" ContentType="application/vnd.openxmlformats-officedocument.presentationml.slide+xml"/>
  <Override PartName="/ppt/slides/slide57.xml" ContentType="application/vnd.openxmlformats-officedocument.presentationml.slide+xml"/>
  <Override PartName="/ppt/slides/slide58.xml" ContentType="application/vnd.openxmlformats-officedocument.presentationml.slide+xml"/>
  <Override PartName="/ppt/slides/slide59.xml" ContentType="application/vnd.openxmlformats-officedocument.presentationml.slide+xml"/>
  <Override PartName="/ppt/slides/slide60.xml" ContentType="application/vnd.openxmlformats-officedocument.presentationml.slide+xml"/>
  <Override PartName="/ppt/slides/slide61.xml" ContentType="application/vnd.openxmlformats-officedocument.presentationml.slide+xml"/>
  <Override PartName="/ppt/slides/slide62.xml" ContentType="application/vnd.openxmlformats-officedocument.presentationml.slide+xml"/>
  <Override PartName="/ppt/slides/slide63.xml" ContentType="application/vnd.openxmlformats-officedocument.presentationml.slide+xml"/>
  <Override PartName="/ppt/slides/slide64.xml" ContentType="application/vnd.openxmlformats-officedocument.presentationml.slide+xml"/>
  <Override PartName="/ppt/slides/slide65.xml" ContentType="application/vnd.openxmlformats-officedocument.presentationml.slide+xml"/>
  <Override PartName="/ppt/slides/slide66.xml" ContentType="application/vnd.openxmlformats-officedocument.presentationml.slide+xml"/>
  <Override PartName="/ppt/slides/slide67.xml" ContentType="application/vnd.openxmlformats-officedocument.presentationml.slide+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s>
</file>

<file path=ppt/presentation.xml><?xml version="1.0" encoding="utf-8"?>
<p:presentation xmlns:a="http://schemas.openxmlformats.org/drawingml/2006/main" xmlns:r="http://schemas.openxmlformats.org/officeDocument/2006/relationships" xmlns:p="http://schemas.openxmlformats.org/presentationml/2006/main" autoCompressPictures="0">
  <p:sldMasterIdLst>
    <p:sldMasterId id="2147483648" r:id="rId1"/>
  </p:sldMasterIdLst>
  <p:sldIdLst>
    <p:sldId id="256" r:id="rId2"/>
    <p:sldId id="324" r:id="rId3"/>
    <p:sldId id="257" r:id="rId4"/>
    <p:sldId id="264" r:id="rId5"/>
    <p:sldId id="265" r:id="rId6"/>
    <p:sldId id="266" r:id="rId7"/>
    <p:sldId id="267" r:id="rId8"/>
    <p:sldId id="268" r:id="rId9"/>
    <p:sldId id="269" r:id="rId10"/>
    <p:sldId id="278" r:id="rId11"/>
    <p:sldId id="283" r:id="rId12"/>
    <p:sldId id="282" r:id="rId13"/>
    <p:sldId id="326" r:id="rId14"/>
    <p:sldId id="284" r:id="rId15"/>
    <p:sldId id="286" r:id="rId16"/>
    <p:sldId id="285" r:id="rId17"/>
    <p:sldId id="287" r:id="rId18"/>
    <p:sldId id="271" r:id="rId19"/>
    <p:sldId id="288" r:id="rId20"/>
    <p:sldId id="289" r:id="rId21"/>
    <p:sldId id="290" r:id="rId22"/>
    <p:sldId id="291" r:id="rId23"/>
    <p:sldId id="292" r:id="rId24"/>
    <p:sldId id="293" r:id="rId25"/>
    <p:sldId id="272" r:id="rId26"/>
    <p:sldId id="294" r:id="rId27"/>
    <p:sldId id="295" r:id="rId28"/>
    <p:sldId id="296" r:id="rId29"/>
    <p:sldId id="297" r:id="rId30"/>
    <p:sldId id="298" r:id="rId31"/>
    <p:sldId id="327" r:id="rId32"/>
    <p:sldId id="273" r:id="rId33"/>
    <p:sldId id="301" r:id="rId34"/>
    <p:sldId id="302" r:id="rId35"/>
    <p:sldId id="303" r:id="rId36"/>
    <p:sldId id="304" r:id="rId37"/>
    <p:sldId id="274" r:id="rId38"/>
    <p:sldId id="263" r:id="rId39"/>
    <p:sldId id="305" r:id="rId40"/>
    <p:sldId id="306" r:id="rId41"/>
    <p:sldId id="308" r:id="rId42"/>
    <p:sldId id="309" r:id="rId43"/>
    <p:sldId id="310" r:id="rId44"/>
    <p:sldId id="262" r:id="rId45"/>
    <p:sldId id="275" r:id="rId46"/>
    <p:sldId id="270" r:id="rId47"/>
    <p:sldId id="276" r:id="rId48"/>
    <p:sldId id="277" r:id="rId49"/>
    <p:sldId id="325" r:id="rId50"/>
    <p:sldId id="312" r:id="rId51"/>
    <p:sldId id="313" r:id="rId52"/>
    <p:sldId id="314" r:id="rId53"/>
    <p:sldId id="316" r:id="rId54"/>
    <p:sldId id="317" r:id="rId55"/>
    <p:sldId id="318" r:id="rId56"/>
    <p:sldId id="319" r:id="rId57"/>
    <p:sldId id="320" r:id="rId58"/>
    <p:sldId id="321" r:id="rId59"/>
    <p:sldId id="322" r:id="rId60"/>
    <p:sldId id="323" r:id="rId61"/>
    <p:sldId id="261" r:id="rId62"/>
    <p:sldId id="328" r:id="rId63"/>
    <p:sldId id="260" r:id="rId64"/>
    <p:sldId id="311" r:id="rId65"/>
    <p:sldId id="315" r:id="rId66"/>
    <p:sldId id="329" r:id="rId67"/>
    <p:sldId id="259" r:id="rId68"/>
  </p:sldIdLst>
  <p:sldSz cx="12192000" cy="6858000"/>
  <p:notesSz cx="6858000" cy="9144000"/>
  <p:defaultTex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1" name="Gustavo Guimarães Reis" initials="GGR" lastIdx="1" clrIdx="0">
    <p:extLst>
      <p:ext uri="{19B8F6BF-5375-455C-9EA6-DF929625EA0E}">
        <p15:presenceInfo xmlns:p15="http://schemas.microsoft.com/office/powerpoint/2012/main" userId="fa8b5976759b933f" providerId="Windows Live"/>
      </p:ext>
    </p:extLst>
  </p:cmAuthor>
</p:cmAuthorLst>
</file>

<file path=ppt/presProps.xml><?xml version="1.0" encoding="utf-8"?>
<p:presentationPr xmlns:a="http://schemas.openxmlformats.org/drawingml/2006/main" xmlns:r="http://schemas.openxmlformats.org/officeDocument/2006/relationships" xmlns:p="http://schemas.openxmlformats.org/presentationml/2006/main">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lastView="sldThumbnailView">
  <p:normalViewPr horzBarState="maximized">
    <p:restoredLeft sz="19026" autoAdjust="0"/>
    <p:restoredTop sz="94660"/>
  </p:normalViewPr>
  <p:slideViewPr>
    <p:cSldViewPr snapToGrid="0">
      <p:cViewPr>
        <p:scale>
          <a:sx n="75" d="100"/>
          <a:sy n="75" d="100"/>
        </p:scale>
        <p:origin x="372" y="126"/>
      </p:cViewPr>
      <p:guideLst/>
    </p:cSldViewPr>
  </p:slideViewPr>
  <p:notesTextViewPr>
    <p:cViewPr>
      <p:scale>
        <a:sx n="1" d="1"/>
        <a:sy n="1" d="1"/>
      </p:scale>
      <p:origin x="0" y="0"/>
    </p:cViewPr>
  </p:notesTextViewPr>
  <p:gridSpacing cx="72008" cy="72008"/>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slide" Target="slides/slide38.xml"/><Relationship Id="rId21" Type="http://schemas.openxmlformats.org/officeDocument/2006/relationships/slide" Target="slides/slide20.xml"/><Relationship Id="rId34" Type="http://schemas.openxmlformats.org/officeDocument/2006/relationships/slide" Target="slides/slide33.xml"/><Relationship Id="rId42" Type="http://schemas.openxmlformats.org/officeDocument/2006/relationships/slide" Target="slides/slide41.xml"/><Relationship Id="rId47" Type="http://schemas.openxmlformats.org/officeDocument/2006/relationships/slide" Target="slides/slide46.xml"/><Relationship Id="rId50" Type="http://schemas.openxmlformats.org/officeDocument/2006/relationships/slide" Target="slides/slide49.xml"/><Relationship Id="rId55" Type="http://schemas.openxmlformats.org/officeDocument/2006/relationships/slide" Target="slides/slide54.xml"/><Relationship Id="rId63" Type="http://schemas.openxmlformats.org/officeDocument/2006/relationships/slide" Target="slides/slide62.xml"/><Relationship Id="rId68" Type="http://schemas.openxmlformats.org/officeDocument/2006/relationships/slide" Target="slides/slide67.xml"/><Relationship Id="rId7" Type="http://schemas.openxmlformats.org/officeDocument/2006/relationships/slide" Target="slides/slide6.xml"/><Relationship Id="rId71" Type="http://schemas.openxmlformats.org/officeDocument/2006/relationships/viewProps" Target="viewProps.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slide" Target="slides/slide36.xml"/><Relationship Id="rId40" Type="http://schemas.openxmlformats.org/officeDocument/2006/relationships/slide" Target="slides/slide39.xml"/><Relationship Id="rId45" Type="http://schemas.openxmlformats.org/officeDocument/2006/relationships/slide" Target="slides/slide44.xml"/><Relationship Id="rId53" Type="http://schemas.openxmlformats.org/officeDocument/2006/relationships/slide" Target="slides/slide52.xml"/><Relationship Id="rId58" Type="http://schemas.openxmlformats.org/officeDocument/2006/relationships/slide" Target="slides/slide57.xml"/><Relationship Id="rId66" Type="http://schemas.openxmlformats.org/officeDocument/2006/relationships/slide" Target="slides/slide65.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slide" Target="slides/slide48.xml"/><Relationship Id="rId57" Type="http://schemas.openxmlformats.org/officeDocument/2006/relationships/slide" Target="slides/slide56.xml"/><Relationship Id="rId61" Type="http://schemas.openxmlformats.org/officeDocument/2006/relationships/slide" Target="slides/slide60.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slide" Target="slides/slide51.xml"/><Relationship Id="rId60" Type="http://schemas.openxmlformats.org/officeDocument/2006/relationships/slide" Target="slides/slide59.xml"/><Relationship Id="rId65" Type="http://schemas.openxmlformats.org/officeDocument/2006/relationships/slide" Target="slides/slide64.xml"/><Relationship Id="rId73" Type="http://schemas.openxmlformats.org/officeDocument/2006/relationships/tableStyles" Target="tableStyle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 Id="rId43" Type="http://schemas.openxmlformats.org/officeDocument/2006/relationships/slide" Target="slides/slide42.xml"/><Relationship Id="rId48" Type="http://schemas.openxmlformats.org/officeDocument/2006/relationships/slide" Target="slides/slide47.xml"/><Relationship Id="rId56" Type="http://schemas.openxmlformats.org/officeDocument/2006/relationships/slide" Target="slides/slide55.xml"/><Relationship Id="rId64" Type="http://schemas.openxmlformats.org/officeDocument/2006/relationships/slide" Target="slides/slide63.xml"/><Relationship Id="rId69" Type="http://schemas.openxmlformats.org/officeDocument/2006/relationships/commentAuthors" Target="commentAuthors.xml"/><Relationship Id="rId8" Type="http://schemas.openxmlformats.org/officeDocument/2006/relationships/slide" Target="slides/slide7.xml"/><Relationship Id="rId51" Type="http://schemas.openxmlformats.org/officeDocument/2006/relationships/slide" Target="slides/slide50.xml"/><Relationship Id="rId72" Type="http://schemas.openxmlformats.org/officeDocument/2006/relationships/theme" Target="theme/theme1.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slide" Target="slides/slide37.xml"/><Relationship Id="rId46" Type="http://schemas.openxmlformats.org/officeDocument/2006/relationships/slide" Target="slides/slide45.xml"/><Relationship Id="rId59" Type="http://schemas.openxmlformats.org/officeDocument/2006/relationships/slide" Target="slides/slide58.xml"/><Relationship Id="rId67" Type="http://schemas.openxmlformats.org/officeDocument/2006/relationships/slide" Target="slides/slide66.xml"/><Relationship Id="rId20" Type="http://schemas.openxmlformats.org/officeDocument/2006/relationships/slide" Target="slides/slide19.xml"/><Relationship Id="rId41" Type="http://schemas.openxmlformats.org/officeDocument/2006/relationships/slide" Target="slides/slide40.xml"/><Relationship Id="rId54" Type="http://schemas.openxmlformats.org/officeDocument/2006/relationships/slide" Target="slides/slide53.xml"/><Relationship Id="rId62" Type="http://schemas.openxmlformats.org/officeDocument/2006/relationships/slide" Target="slides/slide61.xml"/><Relationship Id="rId70" Type="http://schemas.openxmlformats.org/officeDocument/2006/relationships/presProps" Target="presProps.xml"/><Relationship Id="rId1" Type="http://schemas.openxmlformats.org/officeDocument/2006/relationships/slideMaster" Target="slideMasters/slideMaster1.xml"/><Relationship Id="rId6" Type="http://schemas.openxmlformats.org/officeDocument/2006/relationships/slide" Target="slides/slide5.xml"/></Relationships>
</file>

<file path=ppt/slideLayouts/_rels/slideLayout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type="title" preserve="1">
  <p:cSld name="Slide de Título">
    <p:spTree>
      <p:nvGrpSpPr>
        <p:cNvPr id="1" name=""/>
        <p:cNvGrpSpPr/>
        <p:nvPr/>
      </p:nvGrpSpPr>
      <p:grpSpPr>
        <a:xfrm>
          <a:off x="0" y="0"/>
          <a:ext cx="0" cy="0"/>
          <a:chOff x="0" y="0"/>
          <a:chExt cx="0" cy="0"/>
        </a:xfrm>
      </p:grpSpPr>
      <p:pic>
        <p:nvPicPr>
          <p:cNvPr id="66" name="Picture 2" descr="\\DROBO-FS\QuickDrops\JB\PPTX NG\Droplets\LightingOverlay.png"/>
          <p:cNvPicPr>
            <a:picLocks noChangeAspect="1" noChangeArrowheads="1"/>
          </p:cNvPicPr>
          <p:nvPr/>
        </p:nvPicPr>
        <p:blipFill>
          <a:blip r:embed="rId2">
            <a:alphaModFix amt="30000"/>
            <a:extLst>
              <a:ext uri="{28A0092B-C50C-407E-A947-70E740481C1C}">
                <a14:useLocalDpi xmlns:a14="http://schemas.microsoft.com/office/drawing/2010/main" val="0"/>
              </a:ext>
            </a:extLst>
          </a:blip>
          <a:srcRect/>
          <a:stretch>
            <a:fillRect/>
          </a:stretch>
        </p:blipFill>
        <p:spPr bwMode="auto">
          <a:xfrm>
            <a:off x="0" y="-1"/>
            <a:ext cx="12192003" cy="6858001"/>
          </a:xfrm>
          <a:prstGeom prst="rect">
            <a:avLst/>
          </a:prstGeom>
          <a:noFill/>
          <a:extLst>
            <a:ext uri="{909E8E84-426E-40dd-AFC4-6F175D3DCCD1}">
              <a14:hiddenFill xmlns="" xmlns:a14="http://schemas.microsoft.com/office/drawing/2010/main">
                <a:solidFill>
                  <a:srgbClr val="FFFFFF"/>
                </a:solidFill>
              </a14:hiddenFill>
            </a:ext>
          </a:extLst>
        </p:spPr>
      </p:pic>
      <p:grpSp>
        <p:nvGrpSpPr>
          <p:cNvPr id="11" name="Group 10"/>
          <p:cNvGrpSpPr/>
          <p:nvPr/>
        </p:nvGrpSpPr>
        <p:grpSpPr>
          <a:xfrm>
            <a:off x="0" y="0"/>
            <a:ext cx="2305051" cy="6858001"/>
            <a:chOff x="0" y="0"/>
            <a:chExt cx="2305051" cy="6858001"/>
          </a:xfrm>
          <a:gradFill flip="none" rotWithShape="1">
            <a:gsLst>
              <a:gs pos="0">
                <a:schemeClr val="tx2"/>
              </a:gs>
              <a:gs pos="100000">
                <a:schemeClr val="bg2">
                  <a:lumMod val="60000"/>
                  <a:lumOff val="40000"/>
                </a:schemeClr>
              </a:gs>
            </a:gsLst>
            <a:lin ang="5400000" scaled="0"/>
            <a:tileRect/>
          </a:gradFill>
        </p:grpSpPr>
        <p:sp>
          <p:nvSpPr>
            <p:cNvPr id="12" name="Rectangle 5"/>
            <p:cNvSpPr>
              <a:spLocks noChangeArrowheads="1"/>
            </p:cNvSpPr>
            <p:nvPr/>
          </p:nvSpPr>
          <p:spPr bwMode="auto">
            <a:xfrm>
              <a:off x="1209675" y="4763"/>
              <a:ext cx="23813" cy="2181225"/>
            </a:xfrm>
            <a:prstGeom prst="rect">
              <a:avLst/>
            </a:prstGeom>
            <a:grpFill/>
            <a:ln>
              <a:noFill/>
            </a:ln>
            <a:extLst>
              <a:ext uri="{91240B29-F687-4f45-9708-019B960494DF}">
                <a14:hiddenLine xmlns="" xmlns:a14="http://schemas.microsoft.com/office/drawing/2010/main" w="9525">
                  <a:solidFill>
                    <a:srgbClr val="000000"/>
                  </a:solidFill>
                  <a:miter lim="800000"/>
                  <a:headEnd/>
                  <a:tailEnd/>
                </a14:hiddenLine>
              </a:ext>
            </a:extLst>
          </p:spPr>
        </p:sp>
        <p:sp>
          <p:nvSpPr>
            <p:cNvPr id="13" name="Freeform 6"/>
            <p:cNvSpPr>
              <a:spLocks noEditPoints="1"/>
            </p:cNvSpPr>
            <p:nvPr/>
          </p:nvSpPr>
          <p:spPr bwMode="auto">
            <a:xfrm>
              <a:off x="1128713" y="217646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8" y="36"/>
                    <a:pt x="36" y="29"/>
                    <a:pt x="36" y="20"/>
                  </a:cubicBezTo>
                  <a:cubicBezTo>
                    <a:pt x="36" y="11"/>
                    <a:pt x="28"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4" name="Freeform 7"/>
            <p:cNvSpPr>
              <a:spLocks noEditPoints="1"/>
            </p:cNvSpPr>
            <p:nvPr/>
          </p:nvSpPr>
          <p:spPr bwMode="auto">
            <a:xfrm>
              <a:off x="1123950" y="4021138"/>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5" name="Rectangle 8"/>
            <p:cNvSpPr>
              <a:spLocks noChangeArrowheads="1"/>
            </p:cNvSpPr>
            <p:nvPr/>
          </p:nvSpPr>
          <p:spPr bwMode="auto">
            <a:xfrm>
              <a:off x="414338" y="9525"/>
              <a:ext cx="28575" cy="4481513"/>
            </a:xfrm>
            <a:prstGeom prst="rect">
              <a:avLst/>
            </a:prstGeom>
            <a:grpFill/>
            <a:ln>
              <a:noFill/>
            </a:ln>
            <a:extLst>
              <a:ext uri="{91240B29-F687-4f45-9708-019B960494DF}">
                <a14:hiddenLine xmlns="" xmlns:a14="http://schemas.microsoft.com/office/drawing/2010/main" w="9525">
                  <a:solidFill>
                    <a:srgbClr val="000000"/>
                  </a:solidFill>
                  <a:miter lim="800000"/>
                  <a:headEnd/>
                  <a:tailEnd/>
                </a14:hiddenLine>
              </a:ext>
            </a:extLst>
          </p:spPr>
        </p:sp>
        <p:sp>
          <p:nvSpPr>
            <p:cNvPr id="16" name="Freeform 9"/>
            <p:cNvSpPr>
              <a:spLocks noEditPoints="1"/>
            </p:cNvSpPr>
            <p:nvPr/>
          </p:nvSpPr>
          <p:spPr bwMode="auto">
            <a:xfrm>
              <a:off x="333375" y="448151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7" name="Freeform 10"/>
            <p:cNvSpPr/>
            <p:nvPr/>
          </p:nvSpPr>
          <p:spPr bwMode="auto">
            <a:xfrm>
              <a:off x="190500" y="9525"/>
              <a:ext cx="152400" cy="908050"/>
            </a:xfrm>
            <a:custGeom>
              <a:avLst/>
              <a:gdLst/>
              <a:ahLst/>
              <a:cxnLst/>
              <a:rect l="0" t="0" r="r" b="b"/>
              <a:pathLst>
                <a:path w="96" h="572">
                  <a:moveTo>
                    <a:pt x="15" y="572"/>
                  </a:moveTo>
                  <a:lnTo>
                    <a:pt x="0" y="566"/>
                  </a:lnTo>
                  <a:lnTo>
                    <a:pt x="81" y="380"/>
                  </a:lnTo>
                  <a:lnTo>
                    <a:pt x="81" y="0"/>
                  </a:lnTo>
                  <a:lnTo>
                    <a:pt x="96" y="0"/>
                  </a:lnTo>
                  <a:lnTo>
                    <a:pt x="96" y="383"/>
                  </a:lnTo>
                  <a:lnTo>
                    <a:pt x="15" y="572"/>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8" name="Freeform 11"/>
            <p:cNvSpPr/>
            <p:nvPr/>
          </p:nvSpPr>
          <p:spPr bwMode="auto">
            <a:xfrm>
              <a:off x="1290638" y="14288"/>
              <a:ext cx="376238" cy="1801813"/>
            </a:xfrm>
            <a:custGeom>
              <a:avLst/>
              <a:gdLst/>
              <a:ahLst/>
              <a:cxnLst/>
              <a:rect l="0" t="0" r="r" b="b"/>
              <a:pathLst>
                <a:path w="237" h="1135">
                  <a:moveTo>
                    <a:pt x="222" y="1135"/>
                  </a:moveTo>
                  <a:lnTo>
                    <a:pt x="0" y="620"/>
                  </a:lnTo>
                  <a:lnTo>
                    <a:pt x="0" y="0"/>
                  </a:lnTo>
                  <a:lnTo>
                    <a:pt x="18" y="0"/>
                  </a:lnTo>
                  <a:lnTo>
                    <a:pt x="18" y="617"/>
                  </a:lnTo>
                  <a:lnTo>
                    <a:pt x="237" y="1129"/>
                  </a:lnTo>
                  <a:lnTo>
                    <a:pt x="222" y="113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9" name="Freeform 12"/>
            <p:cNvSpPr>
              <a:spLocks noEditPoints="1"/>
            </p:cNvSpPr>
            <p:nvPr/>
          </p:nvSpPr>
          <p:spPr bwMode="auto">
            <a:xfrm>
              <a:off x="1600200" y="1801813"/>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8" y="36"/>
                    <a:pt x="36" y="29"/>
                    <a:pt x="36" y="20"/>
                  </a:cubicBezTo>
                  <a:cubicBezTo>
                    <a:pt x="36" y="11"/>
                    <a:pt x="28"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0" name="Freeform 13"/>
            <p:cNvSpPr/>
            <p:nvPr/>
          </p:nvSpPr>
          <p:spPr bwMode="auto">
            <a:xfrm>
              <a:off x="1381125" y="9525"/>
              <a:ext cx="371475" cy="1425575"/>
            </a:xfrm>
            <a:custGeom>
              <a:avLst/>
              <a:gdLst/>
              <a:ahLst/>
              <a:cxnLst/>
              <a:rect l="0" t="0" r="r" b="b"/>
              <a:pathLst>
                <a:path w="234" h="898">
                  <a:moveTo>
                    <a:pt x="219" y="898"/>
                  </a:moveTo>
                  <a:lnTo>
                    <a:pt x="0" y="383"/>
                  </a:lnTo>
                  <a:lnTo>
                    <a:pt x="0" y="0"/>
                  </a:lnTo>
                  <a:lnTo>
                    <a:pt x="15" y="0"/>
                  </a:lnTo>
                  <a:lnTo>
                    <a:pt x="15" y="380"/>
                  </a:lnTo>
                  <a:lnTo>
                    <a:pt x="234" y="892"/>
                  </a:lnTo>
                  <a:lnTo>
                    <a:pt x="219" y="898"/>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1" name="Freeform 14"/>
            <p:cNvSpPr/>
            <p:nvPr/>
          </p:nvSpPr>
          <p:spPr bwMode="auto">
            <a:xfrm>
              <a:off x="1643063" y="0"/>
              <a:ext cx="152400" cy="912813"/>
            </a:xfrm>
            <a:custGeom>
              <a:avLst/>
              <a:gdLst/>
              <a:ahLst/>
              <a:cxnLst/>
              <a:rect l="0" t="0" r="r" b="b"/>
              <a:pathLst>
                <a:path w="96" h="575">
                  <a:moveTo>
                    <a:pt x="96" y="575"/>
                  </a:moveTo>
                  <a:lnTo>
                    <a:pt x="78" y="575"/>
                  </a:lnTo>
                  <a:lnTo>
                    <a:pt x="78" y="192"/>
                  </a:lnTo>
                  <a:lnTo>
                    <a:pt x="0" y="6"/>
                  </a:lnTo>
                  <a:lnTo>
                    <a:pt x="15" y="0"/>
                  </a:lnTo>
                  <a:lnTo>
                    <a:pt x="96" y="189"/>
                  </a:lnTo>
                  <a:lnTo>
                    <a:pt x="96" y="57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2" name="Freeform 15"/>
            <p:cNvSpPr>
              <a:spLocks noEditPoints="1"/>
            </p:cNvSpPr>
            <p:nvPr/>
          </p:nvSpPr>
          <p:spPr bwMode="auto">
            <a:xfrm>
              <a:off x="1685925" y="142081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3" name="Freeform 16"/>
            <p:cNvSpPr>
              <a:spLocks noEditPoints="1"/>
            </p:cNvSpPr>
            <p:nvPr/>
          </p:nvSpPr>
          <p:spPr bwMode="auto">
            <a:xfrm>
              <a:off x="1685925" y="903288"/>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4" name="Freeform 17"/>
            <p:cNvSpPr/>
            <p:nvPr/>
          </p:nvSpPr>
          <p:spPr bwMode="auto">
            <a:xfrm>
              <a:off x="1743075" y="4763"/>
              <a:ext cx="419100" cy="522288"/>
            </a:xfrm>
            <a:custGeom>
              <a:avLst/>
              <a:gdLst/>
              <a:ahLst/>
              <a:cxnLst/>
              <a:rect l="0" t="0" r="r" b="b"/>
              <a:pathLst>
                <a:path w="264" h="329">
                  <a:moveTo>
                    <a:pt x="252" y="329"/>
                  </a:moveTo>
                  <a:lnTo>
                    <a:pt x="45" y="120"/>
                  </a:lnTo>
                  <a:lnTo>
                    <a:pt x="0" y="6"/>
                  </a:lnTo>
                  <a:lnTo>
                    <a:pt x="15" y="0"/>
                  </a:lnTo>
                  <a:lnTo>
                    <a:pt x="60" y="111"/>
                  </a:lnTo>
                  <a:lnTo>
                    <a:pt x="264" y="317"/>
                  </a:lnTo>
                  <a:lnTo>
                    <a:pt x="252" y="329"/>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5" name="Freeform 18"/>
            <p:cNvSpPr>
              <a:spLocks noEditPoints="1"/>
            </p:cNvSpPr>
            <p:nvPr/>
          </p:nvSpPr>
          <p:spPr bwMode="auto">
            <a:xfrm>
              <a:off x="2119313" y="488950"/>
              <a:ext cx="161925" cy="147638"/>
            </a:xfrm>
            <a:custGeom>
              <a:avLst/>
              <a:gdLst/>
              <a:ahLst/>
              <a:cxnLst/>
              <a:rect l="0" t="0" r="r" b="b"/>
              <a:pathLst>
                <a:path w="34" h="31">
                  <a:moveTo>
                    <a:pt x="17" y="31"/>
                  </a:moveTo>
                  <a:cubicBezTo>
                    <a:pt x="13" y="31"/>
                    <a:pt x="9" y="30"/>
                    <a:pt x="6" y="27"/>
                  </a:cubicBezTo>
                  <a:cubicBezTo>
                    <a:pt x="0" y="20"/>
                    <a:pt x="0" y="10"/>
                    <a:pt x="6" y="4"/>
                  </a:cubicBezTo>
                  <a:cubicBezTo>
                    <a:pt x="9" y="1"/>
                    <a:pt x="13" y="0"/>
                    <a:pt x="17" y="0"/>
                  </a:cubicBezTo>
                  <a:cubicBezTo>
                    <a:pt x="21" y="0"/>
                    <a:pt x="25" y="1"/>
                    <a:pt x="28" y="4"/>
                  </a:cubicBezTo>
                  <a:cubicBezTo>
                    <a:pt x="34" y="10"/>
                    <a:pt x="34" y="20"/>
                    <a:pt x="28" y="27"/>
                  </a:cubicBezTo>
                  <a:cubicBezTo>
                    <a:pt x="25" y="30"/>
                    <a:pt x="21" y="31"/>
                    <a:pt x="17" y="31"/>
                  </a:cubicBezTo>
                  <a:close/>
                  <a:moveTo>
                    <a:pt x="17" y="4"/>
                  </a:moveTo>
                  <a:cubicBezTo>
                    <a:pt x="14" y="4"/>
                    <a:pt x="11" y="5"/>
                    <a:pt x="9" y="7"/>
                  </a:cubicBezTo>
                  <a:cubicBezTo>
                    <a:pt x="4" y="12"/>
                    <a:pt x="4" y="19"/>
                    <a:pt x="9" y="24"/>
                  </a:cubicBezTo>
                  <a:cubicBezTo>
                    <a:pt x="11" y="26"/>
                    <a:pt x="14" y="27"/>
                    <a:pt x="17" y="27"/>
                  </a:cubicBezTo>
                  <a:cubicBezTo>
                    <a:pt x="20" y="27"/>
                    <a:pt x="23" y="26"/>
                    <a:pt x="25" y="24"/>
                  </a:cubicBezTo>
                  <a:cubicBezTo>
                    <a:pt x="30" y="19"/>
                    <a:pt x="30" y="12"/>
                    <a:pt x="25" y="7"/>
                  </a:cubicBezTo>
                  <a:cubicBezTo>
                    <a:pt x="23" y="5"/>
                    <a:pt x="20" y="4"/>
                    <a:pt x="17"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6" name="Freeform 19"/>
            <p:cNvSpPr/>
            <p:nvPr/>
          </p:nvSpPr>
          <p:spPr bwMode="auto">
            <a:xfrm>
              <a:off x="952500" y="4763"/>
              <a:ext cx="152400" cy="908050"/>
            </a:xfrm>
            <a:custGeom>
              <a:avLst/>
              <a:gdLst/>
              <a:ahLst/>
              <a:cxnLst/>
              <a:rect l="0" t="0" r="r" b="b"/>
              <a:pathLst>
                <a:path w="96" h="572">
                  <a:moveTo>
                    <a:pt x="15" y="572"/>
                  </a:moveTo>
                  <a:lnTo>
                    <a:pt x="0" y="572"/>
                  </a:lnTo>
                  <a:lnTo>
                    <a:pt x="0" y="189"/>
                  </a:lnTo>
                  <a:lnTo>
                    <a:pt x="81" y="0"/>
                  </a:lnTo>
                  <a:lnTo>
                    <a:pt x="96" y="6"/>
                  </a:lnTo>
                  <a:lnTo>
                    <a:pt x="15" y="192"/>
                  </a:lnTo>
                  <a:lnTo>
                    <a:pt x="15" y="572"/>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7" name="Freeform 20"/>
            <p:cNvSpPr>
              <a:spLocks noEditPoints="1"/>
            </p:cNvSpPr>
            <p:nvPr/>
          </p:nvSpPr>
          <p:spPr bwMode="auto">
            <a:xfrm>
              <a:off x="866775" y="903288"/>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2"/>
                    <a:pt x="4" y="20"/>
                  </a:cubicBezTo>
                  <a:cubicBezTo>
                    <a:pt x="4" y="29"/>
                    <a:pt x="11" y="36"/>
                    <a:pt x="20" y="36"/>
                  </a:cubicBezTo>
                  <a:cubicBezTo>
                    <a:pt x="29" y="36"/>
                    <a:pt x="36" y="29"/>
                    <a:pt x="36" y="20"/>
                  </a:cubicBezTo>
                  <a:cubicBezTo>
                    <a:pt x="36" y="12"/>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8" name="Freeform 21"/>
            <p:cNvSpPr>
              <a:spLocks noEditPoints="1"/>
            </p:cNvSpPr>
            <p:nvPr/>
          </p:nvSpPr>
          <p:spPr bwMode="auto">
            <a:xfrm>
              <a:off x="890588" y="155416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8"/>
                    <a:pt x="11" y="36"/>
                    <a:pt x="20" y="36"/>
                  </a:cubicBezTo>
                  <a:cubicBezTo>
                    <a:pt x="29" y="36"/>
                    <a:pt x="36" y="28"/>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9" name="Freeform 22"/>
            <p:cNvSpPr/>
            <p:nvPr/>
          </p:nvSpPr>
          <p:spPr bwMode="auto">
            <a:xfrm>
              <a:off x="738188" y="5622925"/>
              <a:ext cx="338138" cy="1216025"/>
            </a:xfrm>
            <a:custGeom>
              <a:avLst/>
              <a:gdLst/>
              <a:ahLst/>
              <a:cxnLst/>
              <a:rect l="0" t="0" r="r" b="b"/>
              <a:pathLst>
                <a:path w="213" h="766">
                  <a:moveTo>
                    <a:pt x="213" y="766"/>
                  </a:moveTo>
                  <a:lnTo>
                    <a:pt x="195" y="766"/>
                  </a:lnTo>
                  <a:lnTo>
                    <a:pt x="195" y="464"/>
                  </a:lnTo>
                  <a:lnTo>
                    <a:pt x="0" y="6"/>
                  </a:lnTo>
                  <a:lnTo>
                    <a:pt x="12" y="0"/>
                  </a:lnTo>
                  <a:lnTo>
                    <a:pt x="213" y="461"/>
                  </a:lnTo>
                  <a:lnTo>
                    <a:pt x="213" y="766"/>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0" name="Freeform 23"/>
            <p:cNvSpPr>
              <a:spLocks noEditPoints="1"/>
            </p:cNvSpPr>
            <p:nvPr/>
          </p:nvSpPr>
          <p:spPr bwMode="auto">
            <a:xfrm>
              <a:off x="647700" y="5480050"/>
              <a:ext cx="157163" cy="157163"/>
            </a:xfrm>
            <a:custGeom>
              <a:avLst/>
              <a:gdLst/>
              <a:ahLst/>
              <a:cxnLst/>
              <a:rect l="0" t="0" r="r" b="b"/>
              <a:pathLst>
                <a:path w="33" h="33">
                  <a:moveTo>
                    <a:pt x="17" y="33"/>
                  </a:moveTo>
                  <a:cubicBezTo>
                    <a:pt x="8" y="33"/>
                    <a:pt x="0" y="26"/>
                    <a:pt x="0" y="17"/>
                  </a:cubicBezTo>
                  <a:cubicBezTo>
                    <a:pt x="0" y="8"/>
                    <a:pt x="8" y="0"/>
                    <a:pt x="17" y="0"/>
                  </a:cubicBezTo>
                  <a:cubicBezTo>
                    <a:pt x="26" y="0"/>
                    <a:pt x="33" y="8"/>
                    <a:pt x="33" y="17"/>
                  </a:cubicBezTo>
                  <a:cubicBezTo>
                    <a:pt x="33" y="26"/>
                    <a:pt x="26" y="33"/>
                    <a:pt x="17" y="33"/>
                  </a:cubicBezTo>
                  <a:close/>
                  <a:moveTo>
                    <a:pt x="17" y="4"/>
                  </a:moveTo>
                  <a:cubicBezTo>
                    <a:pt x="10" y="4"/>
                    <a:pt x="4" y="10"/>
                    <a:pt x="4" y="17"/>
                  </a:cubicBezTo>
                  <a:cubicBezTo>
                    <a:pt x="4" y="24"/>
                    <a:pt x="10" y="29"/>
                    <a:pt x="17" y="29"/>
                  </a:cubicBezTo>
                  <a:cubicBezTo>
                    <a:pt x="23" y="29"/>
                    <a:pt x="29" y="24"/>
                    <a:pt x="29" y="17"/>
                  </a:cubicBezTo>
                  <a:cubicBezTo>
                    <a:pt x="29" y="10"/>
                    <a:pt x="23" y="4"/>
                    <a:pt x="17"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1" name="Freeform 24"/>
            <p:cNvSpPr>
              <a:spLocks noEditPoints="1"/>
            </p:cNvSpPr>
            <p:nvPr/>
          </p:nvSpPr>
          <p:spPr bwMode="auto">
            <a:xfrm>
              <a:off x="66675" y="903288"/>
              <a:ext cx="190500" cy="190500"/>
            </a:xfrm>
            <a:custGeom>
              <a:avLst/>
              <a:gdLst/>
              <a:ahLst/>
              <a:cxnLst/>
              <a:rect l="0" t="0" r="r" b="b"/>
              <a:pathLst>
                <a:path w="40" h="40">
                  <a:moveTo>
                    <a:pt x="20" y="40"/>
                  </a:moveTo>
                  <a:cubicBezTo>
                    <a:pt x="9" y="40"/>
                    <a:pt x="0" y="31"/>
                    <a:pt x="0" y="20"/>
                  </a:cubicBezTo>
                  <a:cubicBezTo>
                    <a:pt x="0" y="9"/>
                    <a:pt x="9" y="0"/>
                    <a:pt x="20" y="0"/>
                  </a:cubicBezTo>
                  <a:cubicBezTo>
                    <a:pt x="32" y="0"/>
                    <a:pt x="40" y="9"/>
                    <a:pt x="40" y="20"/>
                  </a:cubicBezTo>
                  <a:cubicBezTo>
                    <a:pt x="40" y="31"/>
                    <a:pt x="32" y="40"/>
                    <a:pt x="20" y="40"/>
                  </a:cubicBezTo>
                  <a:close/>
                  <a:moveTo>
                    <a:pt x="20" y="4"/>
                  </a:moveTo>
                  <a:cubicBezTo>
                    <a:pt x="12" y="4"/>
                    <a:pt x="4" y="12"/>
                    <a:pt x="4" y="20"/>
                  </a:cubicBezTo>
                  <a:cubicBezTo>
                    <a:pt x="4" y="29"/>
                    <a:pt x="12" y="36"/>
                    <a:pt x="20" y="36"/>
                  </a:cubicBezTo>
                  <a:cubicBezTo>
                    <a:pt x="29" y="36"/>
                    <a:pt x="36" y="29"/>
                    <a:pt x="36" y="20"/>
                  </a:cubicBezTo>
                  <a:cubicBezTo>
                    <a:pt x="36" y="12"/>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2" name="Freeform 25"/>
            <p:cNvSpPr/>
            <p:nvPr/>
          </p:nvSpPr>
          <p:spPr bwMode="auto">
            <a:xfrm>
              <a:off x="0" y="3897313"/>
              <a:ext cx="133350" cy="266700"/>
            </a:xfrm>
            <a:custGeom>
              <a:avLst/>
              <a:gdLst/>
              <a:ahLst/>
              <a:cxnLst/>
              <a:rect l="0" t="0" r="r" b="b"/>
              <a:pathLst>
                <a:path w="84" h="168">
                  <a:moveTo>
                    <a:pt x="69" y="168"/>
                  </a:moveTo>
                  <a:lnTo>
                    <a:pt x="0" y="6"/>
                  </a:lnTo>
                  <a:lnTo>
                    <a:pt x="12" y="0"/>
                  </a:lnTo>
                  <a:lnTo>
                    <a:pt x="84" y="162"/>
                  </a:lnTo>
                  <a:lnTo>
                    <a:pt x="69" y="168"/>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3" name="Freeform 26"/>
            <p:cNvSpPr>
              <a:spLocks noEditPoints="1"/>
            </p:cNvSpPr>
            <p:nvPr/>
          </p:nvSpPr>
          <p:spPr bwMode="auto">
            <a:xfrm>
              <a:off x="66675" y="4149725"/>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8"/>
                    <a:pt x="11" y="36"/>
                    <a:pt x="20" y="36"/>
                  </a:cubicBezTo>
                  <a:cubicBezTo>
                    <a:pt x="29" y="36"/>
                    <a:pt x="36" y="28"/>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4" name="Freeform 27"/>
            <p:cNvSpPr/>
            <p:nvPr/>
          </p:nvSpPr>
          <p:spPr bwMode="auto">
            <a:xfrm>
              <a:off x="0" y="1644650"/>
              <a:ext cx="133350" cy="269875"/>
            </a:xfrm>
            <a:custGeom>
              <a:avLst/>
              <a:gdLst/>
              <a:ahLst/>
              <a:cxnLst/>
              <a:rect l="0" t="0" r="r" b="b"/>
              <a:pathLst>
                <a:path w="84" h="170">
                  <a:moveTo>
                    <a:pt x="12" y="170"/>
                  </a:moveTo>
                  <a:lnTo>
                    <a:pt x="0" y="164"/>
                  </a:lnTo>
                  <a:lnTo>
                    <a:pt x="69" y="0"/>
                  </a:lnTo>
                  <a:lnTo>
                    <a:pt x="84" y="6"/>
                  </a:lnTo>
                  <a:lnTo>
                    <a:pt x="12" y="170"/>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5" name="Freeform 28"/>
            <p:cNvSpPr>
              <a:spLocks noEditPoints="1"/>
            </p:cNvSpPr>
            <p:nvPr/>
          </p:nvSpPr>
          <p:spPr bwMode="auto">
            <a:xfrm>
              <a:off x="66675" y="1468438"/>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8"/>
                    <a:pt x="11" y="36"/>
                    <a:pt x="20" y="36"/>
                  </a:cubicBezTo>
                  <a:cubicBezTo>
                    <a:pt x="29" y="36"/>
                    <a:pt x="36" y="28"/>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6" name="Freeform 29"/>
            <p:cNvSpPr/>
            <p:nvPr/>
          </p:nvSpPr>
          <p:spPr bwMode="auto">
            <a:xfrm>
              <a:off x="695325" y="4763"/>
              <a:ext cx="309563" cy="1558925"/>
            </a:xfrm>
            <a:custGeom>
              <a:avLst/>
              <a:gdLst/>
              <a:ahLst/>
              <a:cxnLst/>
              <a:rect l="0" t="0" r="r" b="b"/>
              <a:pathLst>
                <a:path w="195" h="982">
                  <a:moveTo>
                    <a:pt x="195" y="982"/>
                  </a:moveTo>
                  <a:lnTo>
                    <a:pt x="177" y="982"/>
                  </a:lnTo>
                  <a:lnTo>
                    <a:pt x="177" y="805"/>
                  </a:lnTo>
                  <a:lnTo>
                    <a:pt x="0" y="629"/>
                  </a:lnTo>
                  <a:lnTo>
                    <a:pt x="0" y="0"/>
                  </a:lnTo>
                  <a:lnTo>
                    <a:pt x="18" y="0"/>
                  </a:lnTo>
                  <a:lnTo>
                    <a:pt x="18" y="623"/>
                  </a:lnTo>
                  <a:lnTo>
                    <a:pt x="195" y="796"/>
                  </a:lnTo>
                  <a:lnTo>
                    <a:pt x="195" y="982"/>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7" name="Freeform 30"/>
            <p:cNvSpPr>
              <a:spLocks noEditPoints="1"/>
            </p:cNvSpPr>
            <p:nvPr/>
          </p:nvSpPr>
          <p:spPr bwMode="auto">
            <a:xfrm>
              <a:off x="57150" y="4881563"/>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2" y="4"/>
                    <a:pt x="4" y="11"/>
                    <a:pt x="4" y="20"/>
                  </a:cubicBezTo>
                  <a:cubicBezTo>
                    <a:pt x="4" y="29"/>
                    <a:pt x="12"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8" name="Freeform 31"/>
            <p:cNvSpPr/>
            <p:nvPr/>
          </p:nvSpPr>
          <p:spPr bwMode="auto">
            <a:xfrm>
              <a:off x="138113" y="5060950"/>
              <a:ext cx="304800" cy="1778000"/>
            </a:xfrm>
            <a:custGeom>
              <a:avLst/>
              <a:gdLst/>
              <a:ahLst/>
              <a:cxnLst/>
              <a:rect l="0" t="0" r="r" b="b"/>
              <a:pathLst>
                <a:path w="192" h="1120">
                  <a:moveTo>
                    <a:pt x="192" y="1120"/>
                  </a:moveTo>
                  <a:lnTo>
                    <a:pt x="177" y="1120"/>
                  </a:lnTo>
                  <a:lnTo>
                    <a:pt x="177" y="360"/>
                  </a:lnTo>
                  <a:lnTo>
                    <a:pt x="0" y="183"/>
                  </a:lnTo>
                  <a:lnTo>
                    <a:pt x="0" y="0"/>
                  </a:lnTo>
                  <a:lnTo>
                    <a:pt x="15" y="0"/>
                  </a:lnTo>
                  <a:lnTo>
                    <a:pt x="15" y="177"/>
                  </a:lnTo>
                  <a:lnTo>
                    <a:pt x="192" y="354"/>
                  </a:lnTo>
                  <a:lnTo>
                    <a:pt x="192" y="1120"/>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9" name="Freeform 32"/>
            <p:cNvSpPr>
              <a:spLocks noEditPoints="1"/>
            </p:cNvSpPr>
            <p:nvPr/>
          </p:nvSpPr>
          <p:spPr bwMode="auto">
            <a:xfrm>
              <a:off x="561975" y="6430963"/>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2" y="4"/>
                    <a:pt x="4" y="11"/>
                    <a:pt x="4" y="20"/>
                  </a:cubicBezTo>
                  <a:cubicBezTo>
                    <a:pt x="4" y="29"/>
                    <a:pt x="12"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0" name="Rectangle 33"/>
            <p:cNvSpPr>
              <a:spLocks noChangeArrowheads="1"/>
            </p:cNvSpPr>
            <p:nvPr/>
          </p:nvSpPr>
          <p:spPr bwMode="auto">
            <a:xfrm>
              <a:off x="642938" y="6610350"/>
              <a:ext cx="23813" cy="242888"/>
            </a:xfrm>
            <a:prstGeom prst="rect">
              <a:avLst/>
            </a:prstGeom>
            <a:grpFill/>
            <a:ln>
              <a:noFill/>
            </a:ln>
            <a:extLst>
              <a:ext uri="{91240B29-F687-4f45-9708-019B960494DF}">
                <a14:hiddenLine xmlns="" xmlns:a14="http://schemas.microsoft.com/office/drawing/2010/main" w="9525">
                  <a:solidFill>
                    <a:srgbClr val="000000"/>
                  </a:solidFill>
                  <a:miter lim="800000"/>
                  <a:headEnd/>
                  <a:tailEnd/>
                </a14:hiddenLine>
              </a:ext>
            </a:extLst>
          </p:spPr>
        </p:sp>
        <p:sp>
          <p:nvSpPr>
            <p:cNvPr id="41" name="Freeform 34"/>
            <p:cNvSpPr>
              <a:spLocks noEditPoints="1"/>
            </p:cNvSpPr>
            <p:nvPr/>
          </p:nvSpPr>
          <p:spPr bwMode="auto">
            <a:xfrm>
              <a:off x="76200" y="6430963"/>
              <a:ext cx="190500" cy="188913"/>
            </a:xfrm>
            <a:custGeom>
              <a:avLst/>
              <a:gdLst/>
              <a:ahLst/>
              <a:cxnLst/>
              <a:rect l="0" t="0" r="r" b="b"/>
              <a:pathLst>
                <a:path w="40" h="40">
                  <a:moveTo>
                    <a:pt x="20" y="40"/>
                  </a:moveTo>
                  <a:cubicBezTo>
                    <a:pt x="9" y="40"/>
                    <a:pt x="0" y="31"/>
                    <a:pt x="0" y="20"/>
                  </a:cubicBezTo>
                  <a:cubicBezTo>
                    <a:pt x="0" y="9"/>
                    <a:pt x="9" y="0"/>
                    <a:pt x="20" y="0"/>
                  </a:cubicBezTo>
                  <a:cubicBezTo>
                    <a:pt x="32" y="0"/>
                    <a:pt x="40" y="9"/>
                    <a:pt x="40" y="20"/>
                  </a:cubicBezTo>
                  <a:cubicBezTo>
                    <a:pt x="40" y="31"/>
                    <a:pt x="32" y="40"/>
                    <a:pt x="20" y="40"/>
                  </a:cubicBezTo>
                  <a:close/>
                  <a:moveTo>
                    <a:pt x="20" y="4"/>
                  </a:moveTo>
                  <a:cubicBezTo>
                    <a:pt x="12" y="4"/>
                    <a:pt x="4" y="11"/>
                    <a:pt x="4" y="20"/>
                  </a:cubicBezTo>
                  <a:cubicBezTo>
                    <a:pt x="4" y="29"/>
                    <a:pt x="12"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2" name="Freeform 35"/>
            <p:cNvSpPr/>
            <p:nvPr/>
          </p:nvSpPr>
          <p:spPr bwMode="auto">
            <a:xfrm>
              <a:off x="0" y="5978525"/>
              <a:ext cx="190500" cy="461963"/>
            </a:xfrm>
            <a:custGeom>
              <a:avLst/>
              <a:gdLst/>
              <a:ahLst/>
              <a:cxnLst/>
              <a:rect l="0" t="0" r="r" b="b"/>
              <a:pathLst>
                <a:path w="120" h="291">
                  <a:moveTo>
                    <a:pt x="120" y="291"/>
                  </a:moveTo>
                  <a:lnTo>
                    <a:pt x="105" y="291"/>
                  </a:lnTo>
                  <a:lnTo>
                    <a:pt x="105" y="114"/>
                  </a:lnTo>
                  <a:lnTo>
                    <a:pt x="0" y="9"/>
                  </a:lnTo>
                  <a:lnTo>
                    <a:pt x="12" y="0"/>
                  </a:lnTo>
                  <a:lnTo>
                    <a:pt x="120" y="108"/>
                  </a:lnTo>
                  <a:lnTo>
                    <a:pt x="120" y="291"/>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3" name="Freeform 36"/>
            <p:cNvSpPr/>
            <p:nvPr/>
          </p:nvSpPr>
          <p:spPr bwMode="auto">
            <a:xfrm>
              <a:off x="1014413" y="1801813"/>
              <a:ext cx="214313" cy="755650"/>
            </a:xfrm>
            <a:custGeom>
              <a:avLst/>
              <a:gdLst/>
              <a:ahLst/>
              <a:cxnLst/>
              <a:rect l="0" t="0" r="r" b="b"/>
              <a:pathLst>
                <a:path w="135" h="476">
                  <a:moveTo>
                    <a:pt x="12" y="476"/>
                  </a:moveTo>
                  <a:lnTo>
                    <a:pt x="0" y="476"/>
                  </a:lnTo>
                  <a:lnTo>
                    <a:pt x="0" y="128"/>
                  </a:lnTo>
                  <a:lnTo>
                    <a:pt x="126" y="0"/>
                  </a:lnTo>
                  <a:lnTo>
                    <a:pt x="135" y="9"/>
                  </a:lnTo>
                  <a:lnTo>
                    <a:pt x="12" y="131"/>
                  </a:lnTo>
                  <a:lnTo>
                    <a:pt x="12" y="476"/>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4" name="Freeform 37"/>
            <p:cNvSpPr>
              <a:spLocks noEditPoints="1"/>
            </p:cNvSpPr>
            <p:nvPr/>
          </p:nvSpPr>
          <p:spPr bwMode="auto">
            <a:xfrm>
              <a:off x="938213" y="2547938"/>
              <a:ext cx="166688" cy="160338"/>
            </a:xfrm>
            <a:custGeom>
              <a:avLst/>
              <a:gdLst/>
              <a:ahLst/>
              <a:cxnLst/>
              <a:rect l="0" t="0" r="r" b="b"/>
              <a:pathLst>
                <a:path w="35" h="34">
                  <a:moveTo>
                    <a:pt x="18" y="34"/>
                  </a:moveTo>
                  <a:cubicBezTo>
                    <a:pt x="8" y="34"/>
                    <a:pt x="0" y="26"/>
                    <a:pt x="0" y="17"/>
                  </a:cubicBezTo>
                  <a:cubicBezTo>
                    <a:pt x="0" y="7"/>
                    <a:pt x="8" y="0"/>
                    <a:pt x="18" y="0"/>
                  </a:cubicBezTo>
                  <a:cubicBezTo>
                    <a:pt x="27" y="0"/>
                    <a:pt x="35" y="7"/>
                    <a:pt x="35" y="17"/>
                  </a:cubicBezTo>
                  <a:cubicBezTo>
                    <a:pt x="35" y="26"/>
                    <a:pt x="27" y="34"/>
                    <a:pt x="18" y="34"/>
                  </a:cubicBezTo>
                  <a:close/>
                  <a:moveTo>
                    <a:pt x="18" y="4"/>
                  </a:moveTo>
                  <a:cubicBezTo>
                    <a:pt x="10" y="4"/>
                    <a:pt x="4" y="10"/>
                    <a:pt x="4" y="17"/>
                  </a:cubicBezTo>
                  <a:cubicBezTo>
                    <a:pt x="4" y="24"/>
                    <a:pt x="10" y="30"/>
                    <a:pt x="18" y="30"/>
                  </a:cubicBezTo>
                  <a:cubicBezTo>
                    <a:pt x="25" y="30"/>
                    <a:pt x="31" y="24"/>
                    <a:pt x="31" y="17"/>
                  </a:cubicBezTo>
                  <a:cubicBezTo>
                    <a:pt x="31" y="10"/>
                    <a:pt x="25" y="4"/>
                    <a:pt x="18"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5" name="Freeform 38"/>
            <p:cNvSpPr/>
            <p:nvPr/>
          </p:nvSpPr>
          <p:spPr bwMode="auto">
            <a:xfrm>
              <a:off x="595313" y="4763"/>
              <a:ext cx="638175" cy="4025900"/>
            </a:xfrm>
            <a:custGeom>
              <a:avLst/>
              <a:gdLst/>
              <a:ahLst/>
              <a:cxnLst/>
              <a:rect l="0" t="0" r="r" b="b"/>
              <a:pathLst>
                <a:path w="402" h="2536">
                  <a:moveTo>
                    <a:pt x="402" y="2536"/>
                  </a:moveTo>
                  <a:lnTo>
                    <a:pt x="387" y="2536"/>
                  </a:lnTo>
                  <a:lnTo>
                    <a:pt x="387" y="2311"/>
                  </a:lnTo>
                  <a:lnTo>
                    <a:pt x="0" y="1925"/>
                  </a:lnTo>
                  <a:lnTo>
                    <a:pt x="0" y="0"/>
                  </a:lnTo>
                  <a:lnTo>
                    <a:pt x="15" y="0"/>
                  </a:lnTo>
                  <a:lnTo>
                    <a:pt x="15" y="1916"/>
                  </a:lnTo>
                  <a:lnTo>
                    <a:pt x="402" y="2302"/>
                  </a:lnTo>
                  <a:lnTo>
                    <a:pt x="402" y="2536"/>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6" name="Freeform 39"/>
            <p:cNvSpPr/>
            <p:nvPr/>
          </p:nvSpPr>
          <p:spPr bwMode="auto">
            <a:xfrm>
              <a:off x="1223963" y="1382713"/>
              <a:ext cx="142875" cy="476250"/>
            </a:xfrm>
            <a:custGeom>
              <a:avLst/>
              <a:gdLst/>
              <a:ahLst/>
              <a:cxnLst/>
              <a:rect l="0" t="0" r="r" b="b"/>
              <a:pathLst>
                <a:path w="90" h="300">
                  <a:moveTo>
                    <a:pt x="90" y="300"/>
                  </a:moveTo>
                  <a:lnTo>
                    <a:pt x="78" y="300"/>
                  </a:lnTo>
                  <a:lnTo>
                    <a:pt x="78" y="84"/>
                  </a:lnTo>
                  <a:lnTo>
                    <a:pt x="0" y="9"/>
                  </a:lnTo>
                  <a:lnTo>
                    <a:pt x="9" y="0"/>
                  </a:lnTo>
                  <a:lnTo>
                    <a:pt x="90" y="81"/>
                  </a:lnTo>
                  <a:lnTo>
                    <a:pt x="90" y="300"/>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7" name="Freeform 40"/>
            <p:cNvSpPr>
              <a:spLocks noEditPoints="1"/>
            </p:cNvSpPr>
            <p:nvPr/>
          </p:nvSpPr>
          <p:spPr bwMode="auto">
            <a:xfrm>
              <a:off x="1300163" y="1849438"/>
              <a:ext cx="109538" cy="107950"/>
            </a:xfrm>
            <a:custGeom>
              <a:avLst/>
              <a:gdLst/>
              <a:ahLst/>
              <a:cxnLst/>
              <a:rect l="0" t="0" r="r" b="b"/>
              <a:pathLst>
                <a:path w="23" h="23">
                  <a:moveTo>
                    <a:pt x="12" y="23"/>
                  </a:moveTo>
                  <a:cubicBezTo>
                    <a:pt x="5" y="23"/>
                    <a:pt x="0" y="18"/>
                    <a:pt x="0" y="12"/>
                  </a:cubicBezTo>
                  <a:cubicBezTo>
                    <a:pt x="0" y="5"/>
                    <a:pt x="5" y="0"/>
                    <a:pt x="12" y="0"/>
                  </a:cubicBezTo>
                  <a:cubicBezTo>
                    <a:pt x="18" y="0"/>
                    <a:pt x="23" y="5"/>
                    <a:pt x="23" y="12"/>
                  </a:cubicBezTo>
                  <a:cubicBezTo>
                    <a:pt x="23" y="18"/>
                    <a:pt x="18" y="23"/>
                    <a:pt x="12" y="23"/>
                  </a:cubicBezTo>
                  <a:close/>
                  <a:moveTo>
                    <a:pt x="12" y="4"/>
                  </a:moveTo>
                  <a:cubicBezTo>
                    <a:pt x="8" y="4"/>
                    <a:pt x="4" y="8"/>
                    <a:pt x="4" y="12"/>
                  </a:cubicBezTo>
                  <a:cubicBezTo>
                    <a:pt x="4" y="16"/>
                    <a:pt x="8" y="19"/>
                    <a:pt x="12" y="19"/>
                  </a:cubicBezTo>
                  <a:cubicBezTo>
                    <a:pt x="16" y="19"/>
                    <a:pt x="19" y="16"/>
                    <a:pt x="19" y="12"/>
                  </a:cubicBezTo>
                  <a:cubicBezTo>
                    <a:pt x="19" y="8"/>
                    <a:pt x="16" y="4"/>
                    <a:pt x="12"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8" name="Freeform 41"/>
            <p:cNvSpPr/>
            <p:nvPr/>
          </p:nvSpPr>
          <p:spPr bwMode="auto">
            <a:xfrm>
              <a:off x="280988" y="3417888"/>
              <a:ext cx="142875" cy="474663"/>
            </a:xfrm>
            <a:custGeom>
              <a:avLst/>
              <a:gdLst/>
              <a:ahLst/>
              <a:cxnLst/>
              <a:rect l="0" t="0" r="r" b="b"/>
              <a:pathLst>
                <a:path w="90" h="299">
                  <a:moveTo>
                    <a:pt x="12" y="299"/>
                  </a:moveTo>
                  <a:lnTo>
                    <a:pt x="0" y="299"/>
                  </a:lnTo>
                  <a:lnTo>
                    <a:pt x="0" y="80"/>
                  </a:lnTo>
                  <a:lnTo>
                    <a:pt x="81" y="0"/>
                  </a:lnTo>
                  <a:lnTo>
                    <a:pt x="90" y="8"/>
                  </a:lnTo>
                  <a:lnTo>
                    <a:pt x="12" y="83"/>
                  </a:lnTo>
                  <a:lnTo>
                    <a:pt x="12" y="299"/>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9" name="Freeform 42"/>
            <p:cNvSpPr>
              <a:spLocks noEditPoints="1"/>
            </p:cNvSpPr>
            <p:nvPr/>
          </p:nvSpPr>
          <p:spPr bwMode="auto">
            <a:xfrm>
              <a:off x="238125" y="3883025"/>
              <a:ext cx="109538" cy="109538"/>
            </a:xfrm>
            <a:custGeom>
              <a:avLst/>
              <a:gdLst/>
              <a:ahLst/>
              <a:cxnLst/>
              <a:rect l="0" t="0" r="r" b="b"/>
              <a:pathLst>
                <a:path w="23" h="23">
                  <a:moveTo>
                    <a:pt x="11" y="23"/>
                  </a:moveTo>
                  <a:cubicBezTo>
                    <a:pt x="5" y="23"/>
                    <a:pt x="0" y="18"/>
                    <a:pt x="0" y="12"/>
                  </a:cubicBezTo>
                  <a:cubicBezTo>
                    <a:pt x="0" y="5"/>
                    <a:pt x="5" y="0"/>
                    <a:pt x="11" y="0"/>
                  </a:cubicBezTo>
                  <a:cubicBezTo>
                    <a:pt x="17" y="0"/>
                    <a:pt x="23" y="5"/>
                    <a:pt x="23" y="12"/>
                  </a:cubicBezTo>
                  <a:cubicBezTo>
                    <a:pt x="23" y="18"/>
                    <a:pt x="17" y="23"/>
                    <a:pt x="11" y="23"/>
                  </a:cubicBezTo>
                  <a:close/>
                  <a:moveTo>
                    <a:pt x="11" y="4"/>
                  </a:moveTo>
                  <a:cubicBezTo>
                    <a:pt x="7" y="4"/>
                    <a:pt x="4" y="8"/>
                    <a:pt x="4" y="12"/>
                  </a:cubicBezTo>
                  <a:cubicBezTo>
                    <a:pt x="4" y="16"/>
                    <a:pt x="7" y="19"/>
                    <a:pt x="11" y="19"/>
                  </a:cubicBezTo>
                  <a:cubicBezTo>
                    <a:pt x="15" y="19"/>
                    <a:pt x="19" y="16"/>
                    <a:pt x="19" y="12"/>
                  </a:cubicBezTo>
                  <a:cubicBezTo>
                    <a:pt x="19" y="8"/>
                    <a:pt x="15" y="4"/>
                    <a:pt x="11"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0" name="Freeform 43"/>
            <p:cNvSpPr/>
            <p:nvPr/>
          </p:nvSpPr>
          <p:spPr bwMode="auto">
            <a:xfrm>
              <a:off x="4763" y="2166938"/>
              <a:ext cx="114300" cy="452438"/>
            </a:xfrm>
            <a:custGeom>
              <a:avLst/>
              <a:gdLst/>
              <a:ahLst/>
              <a:cxnLst/>
              <a:rect l="0" t="0" r="r" b="b"/>
              <a:pathLst>
                <a:path w="72" h="285">
                  <a:moveTo>
                    <a:pt x="6" y="285"/>
                  </a:moveTo>
                  <a:lnTo>
                    <a:pt x="0" y="276"/>
                  </a:lnTo>
                  <a:lnTo>
                    <a:pt x="60" y="216"/>
                  </a:lnTo>
                  <a:lnTo>
                    <a:pt x="60" y="0"/>
                  </a:lnTo>
                  <a:lnTo>
                    <a:pt x="72" y="0"/>
                  </a:lnTo>
                  <a:lnTo>
                    <a:pt x="72" y="222"/>
                  </a:lnTo>
                  <a:lnTo>
                    <a:pt x="6" y="28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1" name="Freeform 44"/>
            <p:cNvSpPr>
              <a:spLocks noEditPoints="1"/>
            </p:cNvSpPr>
            <p:nvPr/>
          </p:nvSpPr>
          <p:spPr bwMode="auto">
            <a:xfrm>
              <a:off x="52388" y="2066925"/>
              <a:ext cx="109538" cy="109538"/>
            </a:xfrm>
            <a:custGeom>
              <a:avLst/>
              <a:gdLst/>
              <a:ahLst/>
              <a:cxnLst/>
              <a:rect l="0" t="0" r="r" b="b"/>
              <a:pathLst>
                <a:path w="23" h="23">
                  <a:moveTo>
                    <a:pt x="12" y="23"/>
                  </a:moveTo>
                  <a:cubicBezTo>
                    <a:pt x="5" y="23"/>
                    <a:pt x="0" y="18"/>
                    <a:pt x="0" y="12"/>
                  </a:cubicBezTo>
                  <a:cubicBezTo>
                    <a:pt x="0" y="5"/>
                    <a:pt x="5" y="0"/>
                    <a:pt x="12" y="0"/>
                  </a:cubicBezTo>
                  <a:cubicBezTo>
                    <a:pt x="18" y="0"/>
                    <a:pt x="23" y="5"/>
                    <a:pt x="23" y="12"/>
                  </a:cubicBezTo>
                  <a:cubicBezTo>
                    <a:pt x="23" y="18"/>
                    <a:pt x="18" y="23"/>
                    <a:pt x="12" y="23"/>
                  </a:cubicBezTo>
                  <a:close/>
                  <a:moveTo>
                    <a:pt x="12" y="4"/>
                  </a:moveTo>
                  <a:cubicBezTo>
                    <a:pt x="8" y="4"/>
                    <a:pt x="4" y="8"/>
                    <a:pt x="4" y="12"/>
                  </a:cubicBezTo>
                  <a:cubicBezTo>
                    <a:pt x="4" y="16"/>
                    <a:pt x="8" y="19"/>
                    <a:pt x="12" y="19"/>
                  </a:cubicBezTo>
                  <a:cubicBezTo>
                    <a:pt x="16" y="19"/>
                    <a:pt x="19" y="16"/>
                    <a:pt x="19" y="12"/>
                  </a:cubicBezTo>
                  <a:cubicBezTo>
                    <a:pt x="19" y="8"/>
                    <a:pt x="16" y="4"/>
                    <a:pt x="12"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2" name="Rectangle 45"/>
            <p:cNvSpPr>
              <a:spLocks noChangeArrowheads="1"/>
            </p:cNvSpPr>
            <p:nvPr/>
          </p:nvSpPr>
          <p:spPr bwMode="auto">
            <a:xfrm>
              <a:off x="1228725" y="4662488"/>
              <a:ext cx="23813" cy="2181225"/>
            </a:xfrm>
            <a:prstGeom prst="rect">
              <a:avLst/>
            </a:prstGeom>
            <a:grpFill/>
            <a:ln>
              <a:noFill/>
            </a:ln>
            <a:extLst>
              <a:ext uri="{91240B29-F687-4f45-9708-019B960494DF}">
                <a14:hiddenLine xmlns="" xmlns:a14="http://schemas.microsoft.com/office/drawing/2010/main" w="9525">
                  <a:solidFill>
                    <a:srgbClr val="000000"/>
                  </a:solidFill>
                  <a:miter lim="800000"/>
                  <a:headEnd/>
                  <a:tailEnd/>
                </a14:hiddenLine>
              </a:ext>
            </a:extLst>
          </p:spPr>
        </p:sp>
        <p:sp>
          <p:nvSpPr>
            <p:cNvPr id="53" name="Freeform 46"/>
            <p:cNvSpPr/>
            <p:nvPr/>
          </p:nvSpPr>
          <p:spPr bwMode="auto">
            <a:xfrm>
              <a:off x="1319213" y="5041900"/>
              <a:ext cx="371475" cy="1801813"/>
            </a:xfrm>
            <a:custGeom>
              <a:avLst/>
              <a:gdLst/>
              <a:ahLst/>
              <a:cxnLst/>
              <a:rect l="0" t="0" r="r" b="b"/>
              <a:pathLst>
                <a:path w="234" h="1135">
                  <a:moveTo>
                    <a:pt x="15" y="1135"/>
                  </a:moveTo>
                  <a:lnTo>
                    <a:pt x="0" y="1135"/>
                  </a:lnTo>
                  <a:lnTo>
                    <a:pt x="0" y="515"/>
                  </a:lnTo>
                  <a:lnTo>
                    <a:pt x="0" y="512"/>
                  </a:lnTo>
                  <a:lnTo>
                    <a:pt x="219" y="0"/>
                  </a:lnTo>
                  <a:lnTo>
                    <a:pt x="234" y="6"/>
                  </a:lnTo>
                  <a:lnTo>
                    <a:pt x="15" y="518"/>
                  </a:lnTo>
                  <a:lnTo>
                    <a:pt x="15" y="113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4" name="Freeform 47"/>
            <p:cNvSpPr>
              <a:spLocks noEditPoints="1"/>
            </p:cNvSpPr>
            <p:nvPr/>
          </p:nvSpPr>
          <p:spPr bwMode="auto">
            <a:xfrm>
              <a:off x="1147763" y="448151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8" y="36"/>
                    <a:pt x="36" y="29"/>
                    <a:pt x="36" y="20"/>
                  </a:cubicBezTo>
                  <a:cubicBezTo>
                    <a:pt x="36" y="11"/>
                    <a:pt x="28"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5" name="Freeform 48"/>
            <p:cNvSpPr/>
            <p:nvPr/>
          </p:nvSpPr>
          <p:spPr bwMode="auto">
            <a:xfrm>
              <a:off x="819150" y="3983038"/>
              <a:ext cx="347663" cy="2860675"/>
            </a:xfrm>
            <a:custGeom>
              <a:avLst/>
              <a:gdLst/>
              <a:ahLst/>
              <a:cxnLst/>
              <a:rect l="0" t="0" r="r" b="b"/>
              <a:pathLst>
                <a:path w="219" h="1802">
                  <a:moveTo>
                    <a:pt x="219" y="1802"/>
                  </a:moveTo>
                  <a:lnTo>
                    <a:pt x="201" y="1802"/>
                  </a:lnTo>
                  <a:lnTo>
                    <a:pt x="201" y="1185"/>
                  </a:lnTo>
                  <a:lnTo>
                    <a:pt x="0" y="3"/>
                  </a:lnTo>
                  <a:lnTo>
                    <a:pt x="15" y="0"/>
                  </a:lnTo>
                  <a:lnTo>
                    <a:pt x="219" y="1185"/>
                  </a:lnTo>
                  <a:lnTo>
                    <a:pt x="219" y="1802"/>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6" name="Freeform 49"/>
            <p:cNvSpPr>
              <a:spLocks noEditPoints="1"/>
            </p:cNvSpPr>
            <p:nvPr/>
          </p:nvSpPr>
          <p:spPr bwMode="auto">
            <a:xfrm>
              <a:off x="728663" y="3806825"/>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8"/>
                    <a:pt x="11" y="36"/>
                    <a:pt x="20" y="36"/>
                  </a:cubicBezTo>
                  <a:cubicBezTo>
                    <a:pt x="29" y="36"/>
                    <a:pt x="36" y="28"/>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7" name="Freeform 50"/>
            <p:cNvSpPr>
              <a:spLocks noEditPoints="1"/>
            </p:cNvSpPr>
            <p:nvPr/>
          </p:nvSpPr>
          <p:spPr bwMode="auto">
            <a:xfrm>
              <a:off x="1624013" y="4867275"/>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8" y="36"/>
                    <a:pt x="36" y="29"/>
                    <a:pt x="36" y="20"/>
                  </a:cubicBezTo>
                  <a:cubicBezTo>
                    <a:pt x="36" y="11"/>
                    <a:pt x="28"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8" name="Freeform 51"/>
            <p:cNvSpPr/>
            <p:nvPr/>
          </p:nvSpPr>
          <p:spPr bwMode="auto">
            <a:xfrm>
              <a:off x="1404938" y="5422900"/>
              <a:ext cx="371475" cy="1425575"/>
            </a:xfrm>
            <a:custGeom>
              <a:avLst/>
              <a:gdLst/>
              <a:ahLst/>
              <a:cxnLst/>
              <a:rect l="0" t="0" r="r" b="b"/>
              <a:pathLst>
                <a:path w="234" h="898">
                  <a:moveTo>
                    <a:pt x="18" y="898"/>
                  </a:moveTo>
                  <a:lnTo>
                    <a:pt x="0" y="898"/>
                  </a:lnTo>
                  <a:lnTo>
                    <a:pt x="0" y="515"/>
                  </a:lnTo>
                  <a:lnTo>
                    <a:pt x="0" y="512"/>
                  </a:lnTo>
                  <a:lnTo>
                    <a:pt x="222" y="0"/>
                  </a:lnTo>
                  <a:lnTo>
                    <a:pt x="234" y="6"/>
                  </a:lnTo>
                  <a:lnTo>
                    <a:pt x="18" y="518"/>
                  </a:lnTo>
                  <a:lnTo>
                    <a:pt x="18" y="898"/>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59" name="Freeform 52"/>
            <p:cNvSpPr/>
            <p:nvPr/>
          </p:nvSpPr>
          <p:spPr bwMode="auto">
            <a:xfrm>
              <a:off x="1666875" y="5945188"/>
              <a:ext cx="152400" cy="912813"/>
            </a:xfrm>
            <a:custGeom>
              <a:avLst/>
              <a:gdLst/>
              <a:ahLst/>
              <a:cxnLst/>
              <a:rect l="0" t="0" r="r" b="b"/>
              <a:pathLst>
                <a:path w="96" h="575">
                  <a:moveTo>
                    <a:pt x="15" y="575"/>
                  </a:moveTo>
                  <a:lnTo>
                    <a:pt x="0" y="569"/>
                  </a:lnTo>
                  <a:lnTo>
                    <a:pt x="81" y="383"/>
                  </a:lnTo>
                  <a:lnTo>
                    <a:pt x="81" y="0"/>
                  </a:lnTo>
                  <a:lnTo>
                    <a:pt x="96" y="0"/>
                  </a:lnTo>
                  <a:lnTo>
                    <a:pt x="96" y="386"/>
                  </a:lnTo>
                  <a:lnTo>
                    <a:pt x="15" y="57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60" name="Freeform 53"/>
            <p:cNvSpPr>
              <a:spLocks noEditPoints="1"/>
            </p:cNvSpPr>
            <p:nvPr/>
          </p:nvSpPr>
          <p:spPr bwMode="auto">
            <a:xfrm>
              <a:off x="1709738" y="5246688"/>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61" name="Freeform 54"/>
            <p:cNvSpPr>
              <a:spLocks noEditPoints="1"/>
            </p:cNvSpPr>
            <p:nvPr/>
          </p:nvSpPr>
          <p:spPr bwMode="auto">
            <a:xfrm>
              <a:off x="1709738" y="576421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62" name="Freeform 55"/>
            <p:cNvSpPr/>
            <p:nvPr/>
          </p:nvSpPr>
          <p:spPr bwMode="auto">
            <a:xfrm>
              <a:off x="1766888" y="6330950"/>
              <a:ext cx="419100" cy="527050"/>
            </a:xfrm>
            <a:custGeom>
              <a:avLst/>
              <a:gdLst/>
              <a:ahLst/>
              <a:cxnLst/>
              <a:rect l="0" t="0" r="r" b="b"/>
              <a:pathLst>
                <a:path w="264" h="332">
                  <a:moveTo>
                    <a:pt x="12" y="332"/>
                  </a:moveTo>
                  <a:lnTo>
                    <a:pt x="0" y="326"/>
                  </a:lnTo>
                  <a:lnTo>
                    <a:pt x="45" y="206"/>
                  </a:lnTo>
                  <a:lnTo>
                    <a:pt x="255" y="0"/>
                  </a:lnTo>
                  <a:lnTo>
                    <a:pt x="264" y="12"/>
                  </a:lnTo>
                  <a:lnTo>
                    <a:pt x="60" y="215"/>
                  </a:lnTo>
                  <a:lnTo>
                    <a:pt x="12" y="332"/>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63" name="Freeform 56"/>
            <p:cNvSpPr>
              <a:spLocks noEditPoints="1"/>
            </p:cNvSpPr>
            <p:nvPr/>
          </p:nvSpPr>
          <p:spPr bwMode="auto">
            <a:xfrm>
              <a:off x="2147888" y="6221413"/>
              <a:ext cx="157163" cy="147638"/>
            </a:xfrm>
            <a:custGeom>
              <a:avLst/>
              <a:gdLst/>
              <a:ahLst/>
              <a:cxnLst/>
              <a:rect l="0" t="0" r="r" b="b"/>
              <a:pathLst>
                <a:path w="33" h="31">
                  <a:moveTo>
                    <a:pt x="16" y="31"/>
                  </a:moveTo>
                  <a:cubicBezTo>
                    <a:pt x="12" y="31"/>
                    <a:pt x="8" y="29"/>
                    <a:pt x="5" y="26"/>
                  </a:cubicBezTo>
                  <a:cubicBezTo>
                    <a:pt x="2" y="24"/>
                    <a:pt x="0" y="20"/>
                    <a:pt x="0" y="15"/>
                  </a:cubicBezTo>
                  <a:cubicBezTo>
                    <a:pt x="0" y="11"/>
                    <a:pt x="2" y="7"/>
                    <a:pt x="5" y="4"/>
                  </a:cubicBezTo>
                  <a:cubicBezTo>
                    <a:pt x="8" y="1"/>
                    <a:pt x="12" y="0"/>
                    <a:pt x="16" y="0"/>
                  </a:cubicBezTo>
                  <a:cubicBezTo>
                    <a:pt x="20" y="0"/>
                    <a:pt x="24" y="1"/>
                    <a:pt x="27" y="4"/>
                  </a:cubicBezTo>
                  <a:cubicBezTo>
                    <a:pt x="33" y="10"/>
                    <a:pt x="33" y="20"/>
                    <a:pt x="27" y="26"/>
                  </a:cubicBezTo>
                  <a:cubicBezTo>
                    <a:pt x="24" y="29"/>
                    <a:pt x="20" y="31"/>
                    <a:pt x="16" y="31"/>
                  </a:cubicBezTo>
                  <a:close/>
                  <a:moveTo>
                    <a:pt x="16" y="4"/>
                  </a:moveTo>
                  <a:cubicBezTo>
                    <a:pt x="13" y="4"/>
                    <a:pt x="10" y="5"/>
                    <a:pt x="8" y="7"/>
                  </a:cubicBezTo>
                  <a:cubicBezTo>
                    <a:pt x="6" y="9"/>
                    <a:pt x="4" y="12"/>
                    <a:pt x="4" y="15"/>
                  </a:cubicBezTo>
                  <a:cubicBezTo>
                    <a:pt x="4" y="19"/>
                    <a:pt x="6" y="21"/>
                    <a:pt x="8" y="24"/>
                  </a:cubicBezTo>
                  <a:cubicBezTo>
                    <a:pt x="10" y="26"/>
                    <a:pt x="13" y="27"/>
                    <a:pt x="16" y="27"/>
                  </a:cubicBezTo>
                  <a:cubicBezTo>
                    <a:pt x="19" y="27"/>
                    <a:pt x="22" y="26"/>
                    <a:pt x="24" y="24"/>
                  </a:cubicBezTo>
                  <a:cubicBezTo>
                    <a:pt x="29" y="19"/>
                    <a:pt x="29" y="12"/>
                    <a:pt x="24" y="7"/>
                  </a:cubicBezTo>
                  <a:cubicBezTo>
                    <a:pt x="22" y="5"/>
                    <a:pt x="19" y="4"/>
                    <a:pt x="16"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64" name="Freeform 57"/>
            <p:cNvSpPr/>
            <p:nvPr/>
          </p:nvSpPr>
          <p:spPr bwMode="auto">
            <a:xfrm>
              <a:off x="504825" y="9525"/>
              <a:ext cx="233363" cy="5103813"/>
            </a:xfrm>
            <a:custGeom>
              <a:avLst/>
              <a:gdLst/>
              <a:ahLst/>
              <a:cxnLst/>
              <a:rect l="0" t="0" r="r" b="b"/>
              <a:pathLst>
                <a:path w="147" h="3215">
                  <a:moveTo>
                    <a:pt x="132" y="3215"/>
                  </a:moveTo>
                  <a:lnTo>
                    <a:pt x="129" y="2754"/>
                  </a:lnTo>
                  <a:lnTo>
                    <a:pt x="0" y="1901"/>
                  </a:lnTo>
                  <a:lnTo>
                    <a:pt x="0" y="0"/>
                  </a:lnTo>
                  <a:lnTo>
                    <a:pt x="15" y="0"/>
                  </a:lnTo>
                  <a:lnTo>
                    <a:pt x="15" y="1898"/>
                  </a:lnTo>
                  <a:lnTo>
                    <a:pt x="144" y="2754"/>
                  </a:lnTo>
                  <a:lnTo>
                    <a:pt x="147" y="3215"/>
                  </a:lnTo>
                  <a:lnTo>
                    <a:pt x="132" y="321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65" name="Freeform 58"/>
            <p:cNvSpPr>
              <a:spLocks noEditPoints="1"/>
            </p:cNvSpPr>
            <p:nvPr/>
          </p:nvSpPr>
          <p:spPr bwMode="auto">
            <a:xfrm>
              <a:off x="633413" y="5103813"/>
              <a:ext cx="185738" cy="185738"/>
            </a:xfrm>
            <a:custGeom>
              <a:avLst/>
              <a:gdLst/>
              <a:ahLst/>
              <a:cxnLst/>
              <a:rect l="0" t="0" r="r" b="b"/>
              <a:pathLst>
                <a:path w="39" h="39">
                  <a:moveTo>
                    <a:pt x="20" y="39"/>
                  </a:moveTo>
                  <a:cubicBezTo>
                    <a:pt x="9" y="39"/>
                    <a:pt x="0" y="30"/>
                    <a:pt x="0" y="19"/>
                  </a:cubicBezTo>
                  <a:cubicBezTo>
                    <a:pt x="0" y="9"/>
                    <a:pt x="9" y="0"/>
                    <a:pt x="20" y="0"/>
                  </a:cubicBezTo>
                  <a:cubicBezTo>
                    <a:pt x="30" y="0"/>
                    <a:pt x="39" y="9"/>
                    <a:pt x="39" y="19"/>
                  </a:cubicBezTo>
                  <a:cubicBezTo>
                    <a:pt x="39" y="30"/>
                    <a:pt x="30" y="39"/>
                    <a:pt x="20" y="39"/>
                  </a:cubicBezTo>
                  <a:close/>
                  <a:moveTo>
                    <a:pt x="20" y="4"/>
                  </a:moveTo>
                  <a:cubicBezTo>
                    <a:pt x="11" y="4"/>
                    <a:pt x="4" y="11"/>
                    <a:pt x="4" y="19"/>
                  </a:cubicBezTo>
                  <a:cubicBezTo>
                    <a:pt x="4" y="28"/>
                    <a:pt x="11" y="35"/>
                    <a:pt x="20" y="35"/>
                  </a:cubicBezTo>
                  <a:cubicBezTo>
                    <a:pt x="28" y="35"/>
                    <a:pt x="35" y="28"/>
                    <a:pt x="35" y="19"/>
                  </a:cubicBezTo>
                  <a:cubicBezTo>
                    <a:pt x="35" y="11"/>
                    <a:pt x="28"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grpSp>
      <p:sp>
        <p:nvSpPr>
          <p:cNvPr id="2" name="Title 1"/>
          <p:cNvSpPr>
            <a:spLocks noGrp="1"/>
          </p:cNvSpPr>
          <p:nvPr>
            <p:ph type="ctrTitle"/>
          </p:nvPr>
        </p:nvSpPr>
        <p:spPr>
          <a:xfrm>
            <a:off x="1876424" y="1122363"/>
            <a:ext cx="8791575" cy="2387600"/>
          </a:xfrm>
        </p:spPr>
        <p:txBody>
          <a:bodyPr anchor="b">
            <a:normAutofit/>
          </a:bodyPr>
          <a:lstStyle>
            <a:lvl1pPr algn="l">
              <a:defRPr sz="4800"/>
            </a:lvl1pPr>
          </a:lstStyle>
          <a:p>
            <a:r>
              <a:rPr lang="pt-BR"/>
              <a:t>Clique para editar o título Mestre</a:t>
            </a:r>
            <a:endParaRPr lang="en-US" dirty="0"/>
          </a:p>
        </p:txBody>
      </p:sp>
      <p:sp>
        <p:nvSpPr>
          <p:cNvPr id="3" name="Subtitle 2"/>
          <p:cNvSpPr>
            <a:spLocks noGrp="1"/>
          </p:cNvSpPr>
          <p:nvPr>
            <p:ph type="subTitle" idx="1"/>
          </p:nvPr>
        </p:nvSpPr>
        <p:spPr>
          <a:xfrm>
            <a:off x="1876424" y="3602038"/>
            <a:ext cx="8791575" cy="1655762"/>
          </a:xfrm>
        </p:spPr>
        <p:txBody>
          <a:bodyPr>
            <a:normAutofit/>
          </a:bodyPr>
          <a:lstStyle>
            <a:lvl1pPr marL="0" indent="0" algn="l">
              <a:buNone/>
              <a:defRPr sz="2000" cap="all" baseline="0">
                <a:solidFill>
                  <a:schemeClr val="tx2"/>
                </a:solidFill>
              </a:defRPr>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pt-BR"/>
              <a:t>Clique para editar o estilo do subtítulo Mestre</a:t>
            </a:r>
            <a:endParaRPr lang="en-US" dirty="0"/>
          </a:p>
        </p:txBody>
      </p:sp>
      <p:sp>
        <p:nvSpPr>
          <p:cNvPr id="4" name="Date Placeholder 3"/>
          <p:cNvSpPr>
            <a:spLocks noGrp="1"/>
          </p:cNvSpPr>
          <p:nvPr>
            <p:ph type="dt" sz="half" idx="10"/>
          </p:nvPr>
        </p:nvSpPr>
        <p:spPr>
          <a:xfrm>
            <a:off x="7077511" y="5410201"/>
            <a:ext cx="2743200" cy="365125"/>
          </a:xfrm>
        </p:spPr>
        <p:txBody>
          <a:bodyPr/>
          <a:lstStyle/>
          <a:p>
            <a:fld id="{48A87A34-81AB-432B-8DAE-1953F412C126}" type="datetimeFigureOut">
              <a:rPr lang="en-US" dirty="0"/>
              <a:t>9/16/2020</a:t>
            </a:fld>
            <a:endParaRPr lang="en-US" dirty="0"/>
          </a:p>
        </p:txBody>
      </p:sp>
      <p:sp>
        <p:nvSpPr>
          <p:cNvPr id="5" name="Footer Placeholder 4"/>
          <p:cNvSpPr>
            <a:spLocks noGrp="1"/>
          </p:cNvSpPr>
          <p:nvPr>
            <p:ph type="ftr" sz="quarter" idx="11"/>
          </p:nvPr>
        </p:nvSpPr>
        <p:spPr>
          <a:xfrm>
            <a:off x="1876424" y="5410201"/>
            <a:ext cx="5124886" cy="365125"/>
          </a:xfrm>
        </p:spPr>
        <p:txBody>
          <a:bodyPr/>
          <a:lstStyle/>
          <a:p>
            <a:endParaRPr lang="en-US" dirty="0"/>
          </a:p>
        </p:txBody>
      </p:sp>
      <p:sp>
        <p:nvSpPr>
          <p:cNvPr id="6" name="Slide Number Placeholder 5"/>
          <p:cNvSpPr>
            <a:spLocks noGrp="1"/>
          </p:cNvSpPr>
          <p:nvPr>
            <p:ph type="sldNum" sz="quarter" idx="12"/>
          </p:nvPr>
        </p:nvSpPr>
        <p:spPr>
          <a:xfrm>
            <a:off x="9896911" y="5410199"/>
            <a:ext cx="771089" cy="365125"/>
          </a:xfrm>
        </p:spPr>
        <p:txBody>
          <a:bodyPr/>
          <a:lstStyle/>
          <a:p>
            <a:fld id="{6D22F896-40B5-4ADD-8801-0D06FADFA095}" type="slidenum">
              <a:rPr lang="en-US" dirty="0"/>
              <a:t>‹nº›</a:t>
            </a:fld>
            <a:endParaRPr lang="en-US" dirty="0"/>
          </a:p>
        </p:txBody>
      </p:sp>
    </p:spTree>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p:cSld name="Foto Panorâmica com Legenda">
    <p:spTree>
      <p:nvGrpSpPr>
        <p:cNvPr id="1" name=""/>
        <p:cNvGrpSpPr/>
        <p:nvPr/>
      </p:nvGrpSpPr>
      <p:grpSpPr>
        <a:xfrm>
          <a:off x="0" y="0"/>
          <a:ext cx="0" cy="0"/>
          <a:chOff x="0" y="0"/>
          <a:chExt cx="0" cy="0"/>
        </a:xfrm>
      </p:grpSpPr>
      <p:sp>
        <p:nvSpPr>
          <p:cNvPr id="2" name="Title 1"/>
          <p:cNvSpPr>
            <a:spLocks noGrp="1"/>
          </p:cNvSpPr>
          <p:nvPr>
            <p:ph type="title"/>
          </p:nvPr>
        </p:nvSpPr>
        <p:spPr>
          <a:xfrm>
            <a:off x="1141410" y="4304664"/>
            <a:ext cx="9912355" cy="819355"/>
          </a:xfrm>
        </p:spPr>
        <p:txBody>
          <a:bodyPr anchor="b">
            <a:normAutofit/>
          </a:bodyPr>
          <a:lstStyle>
            <a:lvl1pPr>
              <a:defRPr sz="3200"/>
            </a:lvl1pPr>
          </a:lstStyle>
          <a:p>
            <a:r>
              <a:rPr lang="pt-BR"/>
              <a:t>Clique para editar o título Mestre</a:t>
            </a:r>
            <a:endParaRPr lang="en-US" dirty="0"/>
          </a:p>
        </p:txBody>
      </p:sp>
      <p:sp>
        <p:nvSpPr>
          <p:cNvPr id="3" name="Picture Placeholder 2"/>
          <p:cNvSpPr>
            <a:spLocks noGrp="1" noChangeAspect="1"/>
          </p:cNvSpPr>
          <p:nvPr>
            <p:ph type="pic" idx="1"/>
          </p:nvPr>
        </p:nvSpPr>
        <p:spPr>
          <a:xfrm>
            <a:off x="1141411" y="606426"/>
            <a:ext cx="9912354" cy="3299778"/>
          </a:xfrm>
          <a:prstGeom prst="round2DiagRect">
            <a:avLst>
              <a:gd name="adj1" fmla="val 4860"/>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spPr>
        <p:txBody>
          <a:bodyPr vert="horz" lIns="91440" tIns="45720" rIns="91440" bIns="45720" rtlCol="0" anchor="t">
            <a:normAutofit/>
          </a:bodyPr>
          <a:lstStyle>
            <a:lvl1pPr>
              <a:buNone/>
              <a:defRPr lang="en-US" sz="3200"/>
            </a:lvl1pPr>
          </a:lstStyle>
          <a:p>
            <a:pPr marL="0" lvl="0" indent="0">
              <a:buNone/>
            </a:pPr>
            <a:r>
              <a:rPr lang="pt-BR"/>
              <a:t>Clique no ícone para adicionar uma imagem</a:t>
            </a:r>
            <a:endParaRPr lang="en-US" dirty="0"/>
          </a:p>
        </p:txBody>
      </p:sp>
      <p:sp>
        <p:nvSpPr>
          <p:cNvPr id="4" name="Text Placeholder 3"/>
          <p:cNvSpPr>
            <a:spLocks noGrp="1"/>
          </p:cNvSpPr>
          <p:nvPr>
            <p:ph type="body" sz="half" idx="2"/>
          </p:nvPr>
        </p:nvSpPr>
        <p:spPr>
          <a:xfrm>
            <a:off x="1141364" y="5124020"/>
            <a:ext cx="9910859" cy="682472"/>
          </a:xfrm>
        </p:spPr>
        <p:txBody>
          <a:bodyPr>
            <a:normAutofit/>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t-BR"/>
              <a:t>Clique para editar os estilos de texto Mestres</a:t>
            </a:r>
          </a:p>
        </p:txBody>
      </p:sp>
      <p:sp>
        <p:nvSpPr>
          <p:cNvPr id="5" name="Date Placeholder 4"/>
          <p:cNvSpPr>
            <a:spLocks noGrp="1"/>
          </p:cNvSpPr>
          <p:nvPr>
            <p:ph type="dt" sz="half" idx="10"/>
          </p:nvPr>
        </p:nvSpPr>
        <p:spPr/>
        <p:txBody>
          <a:bodyPr/>
          <a:lstStyle/>
          <a:p>
            <a:fld id="{48A87A34-81AB-432B-8DAE-1953F412C126}" type="datetimeFigureOut">
              <a:rPr lang="en-US" dirty="0"/>
              <a:t>9/16/2020</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p:cSld name="Título e Legenda">
    <p:spTree>
      <p:nvGrpSpPr>
        <p:cNvPr id="1" name=""/>
        <p:cNvGrpSpPr/>
        <p:nvPr/>
      </p:nvGrpSpPr>
      <p:grpSpPr>
        <a:xfrm>
          <a:off x="0" y="0"/>
          <a:ext cx="0" cy="0"/>
          <a:chOff x="0" y="0"/>
          <a:chExt cx="0" cy="0"/>
        </a:xfrm>
      </p:grpSpPr>
      <p:sp>
        <p:nvSpPr>
          <p:cNvPr id="2" name="Title 1"/>
          <p:cNvSpPr>
            <a:spLocks noGrp="1"/>
          </p:cNvSpPr>
          <p:nvPr>
            <p:ph type="title"/>
          </p:nvPr>
        </p:nvSpPr>
        <p:spPr>
          <a:xfrm>
            <a:off x="1141456" y="609600"/>
            <a:ext cx="9905955" cy="3429000"/>
          </a:xfrm>
        </p:spPr>
        <p:txBody>
          <a:bodyPr anchor="ctr">
            <a:normAutofit/>
          </a:bodyPr>
          <a:lstStyle>
            <a:lvl1pPr>
              <a:defRPr sz="3600"/>
            </a:lvl1pPr>
          </a:lstStyle>
          <a:p>
            <a:r>
              <a:rPr lang="pt-BR"/>
              <a:t>Clique para editar o título Mestre</a:t>
            </a:r>
            <a:endParaRPr lang="en-US" dirty="0"/>
          </a:p>
        </p:txBody>
      </p:sp>
      <p:sp>
        <p:nvSpPr>
          <p:cNvPr id="4" name="Text Placeholder 3"/>
          <p:cNvSpPr>
            <a:spLocks noGrp="1"/>
          </p:cNvSpPr>
          <p:nvPr>
            <p:ph type="body" sz="half" idx="2"/>
          </p:nvPr>
        </p:nvSpPr>
        <p:spPr>
          <a:xfrm>
            <a:off x="1141410" y="4419599"/>
            <a:ext cx="9904459" cy="1371599"/>
          </a:xfrm>
        </p:spPr>
        <p:txBody>
          <a:bodyPr anchor="ctr">
            <a:normAutofit/>
          </a:bodyPr>
          <a:lstStyle>
            <a:lvl1pPr marL="0" indent="0">
              <a:buNone/>
              <a:defRPr sz="18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t-BR"/>
              <a:t>Clique para editar os estilos de texto Mestres</a:t>
            </a:r>
          </a:p>
        </p:txBody>
      </p:sp>
      <p:sp>
        <p:nvSpPr>
          <p:cNvPr id="5" name="Date Placeholder 4"/>
          <p:cNvSpPr>
            <a:spLocks noGrp="1"/>
          </p:cNvSpPr>
          <p:nvPr>
            <p:ph type="dt" sz="half" idx="10"/>
          </p:nvPr>
        </p:nvSpPr>
        <p:spPr/>
        <p:txBody>
          <a:bodyPr/>
          <a:lstStyle/>
          <a:p>
            <a:fld id="{48A87A34-81AB-432B-8DAE-1953F412C126}" type="datetimeFigureOut">
              <a:rPr lang="en-US" dirty="0"/>
              <a:t>9/16/2020</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p:cSld name="Citação com Legenda">
    <p:spTree>
      <p:nvGrpSpPr>
        <p:cNvPr id="1" name=""/>
        <p:cNvGrpSpPr/>
        <p:nvPr/>
      </p:nvGrpSpPr>
      <p:grpSpPr>
        <a:xfrm>
          <a:off x="0" y="0"/>
          <a:ext cx="0" cy="0"/>
          <a:chOff x="0" y="0"/>
          <a:chExt cx="0" cy="0"/>
        </a:xfrm>
      </p:grpSpPr>
      <p:sp>
        <p:nvSpPr>
          <p:cNvPr id="2" name="Title 1"/>
          <p:cNvSpPr>
            <a:spLocks noGrp="1"/>
          </p:cNvSpPr>
          <p:nvPr>
            <p:ph type="title"/>
          </p:nvPr>
        </p:nvSpPr>
        <p:spPr>
          <a:xfrm>
            <a:off x="1446212" y="609599"/>
            <a:ext cx="9302752" cy="2748429"/>
          </a:xfrm>
        </p:spPr>
        <p:txBody>
          <a:bodyPr anchor="ctr">
            <a:normAutofit/>
          </a:bodyPr>
          <a:lstStyle>
            <a:lvl1pPr>
              <a:defRPr sz="3600"/>
            </a:lvl1pPr>
          </a:lstStyle>
          <a:p>
            <a:r>
              <a:rPr lang="pt-BR"/>
              <a:t>Clique para editar o título Mestre</a:t>
            </a:r>
            <a:endParaRPr lang="en-US" dirty="0"/>
          </a:p>
        </p:txBody>
      </p:sp>
      <p:sp>
        <p:nvSpPr>
          <p:cNvPr id="12" name="Text Placeholder 3"/>
          <p:cNvSpPr>
            <a:spLocks noGrp="1"/>
          </p:cNvSpPr>
          <p:nvPr>
            <p:ph type="body" sz="half" idx="13"/>
          </p:nvPr>
        </p:nvSpPr>
        <p:spPr>
          <a:xfrm>
            <a:off x="1720644" y="3365557"/>
            <a:ext cx="8752299" cy="548968"/>
          </a:xfrm>
        </p:spPr>
        <p:txBody>
          <a:bodyPr anchor="t">
            <a:normAutofit/>
          </a:bodyPr>
          <a:lstStyle>
            <a:lvl1pPr marL="0" indent="0">
              <a:buNone/>
              <a:defRPr sz="14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t-BR"/>
              <a:t>Clique para editar os estilos de texto Mestres</a:t>
            </a:r>
          </a:p>
        </p:txBody>
      </p:sp>
      <p:sp>
        <p:nvSpPr>
          <p:cNvPr id="4" name="Text Placeholder 3"/>
          <p:cNvSpPr>
            <a:spLocks noGrp="1"/>
          </p:cNvSpPr>
          <p:nvPr>
            <p:ph type="body" sz="half" idx="2"/>
          </p:nvPr>
        </p:nvSpPr>
        <p:spPr>
          <a:xfrm>
            <a:off x="1141411" y="4309919"/>
            <a:ext cx="9906002" cy="1489496"/>
          </a:xfrm>
        </p:spPr>
        <p:txBody>
          <a:bodyPr anchor="ctr">
            <a:normAutofit/>
          </a:bodyPr>
          <a:lstStyle>
            <a:lvl1pPr marL="0" indent="0">
              <a:buNone/>
              <a:defRPr sz="18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t-BR"/>
              <a:t>Clique para editar os estilos de texto Mestres</a:t>
            </a:r>
          </a:p>
        </p:txBody>
      </p:sp>
      <p:sp>
        <p:nvSpPr>
          <p:cNvPr id="5" name="Date Placeholder 4"/>
          <p:cNvSpPr>
            <a:spLocks noGrp="1"/>
          </p:cNvSpPr>
          <p:nvPr>
            <p:ph type="dt" sz="half" idx="10"/>
          </p:nvPr>
        </p:nvSpPr>
        <p:spPr/>
        <p:txBody>
          <a:bodyPr/>
          <a:lstStyle/>
          <a:p>
            <a:fld id="{48A87A34-81AB-432B-8DAE-1953F412C126}" type="datetimeFigureOut">
              <a:rPr lang="en-US" dirty="0"/>
              <a:t>9/16/2020</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6D22F896-40B5-4ADD-8801-0D06FADFA095}" type="slidenum">
              <a:rPr lang="en-US" dirty="0"/>
              <a:t>‹nº›</a:t>
            </a:fld>
            <a:endParaRPr lang="en-US" dirty="0"/>
          </a:p>
        </p:txBody>
      </p:sp>
      <p:sp>
        <p:nvSpPr>
          <p:cNvPr id="60" name="TextBox 59"/>
          <p:cNvSpPr txBox="1"/>
          <p:nvPr/>
        </p:nvSpPr>
        <p:spPr>
          <a:xfrm>
            <a:off x="903512" y="732394"/>
            <a:ext cx="609600" cy="584776"/>
          </a:xfrm>
          <a:prstGeom prst="rect">
            <a:avLst/>
          </a:prstGeom>
        </p:spPr>
        <p:txBody>
          <a:bodyPr vert="horz" lIns="91440" tIns="45720" rIns="91440" bIns="45720" rtlCol="0" anchor="ctr">
            <a:noAutofit/>
          </a:bodyPr>
          <a:lstStyle>
            <a:lvl1pPr>
              <a:spcBef>
                <a:spcPct val="0"/>
              </a:spcBef>
              <a:buNone/>
              <a:defRPr sz="3200" b="0" cap="all">
                <a:ln w="3175" cmpd="sng">
                  <a:noFill/>
                </a:ln>
                <a:effectLst>
                  <a:glow rad="38100">
                    <a:schemeClr val="bg1">
                      <a:lumMod val="65000"/>
                      <a:lumOff val="35000"/>
                      <a:alpha val="40000"/>
                    </a:schemeClr>
                  </a:glow>
                  <a:outerShdw blurRad="28575" dist="38100" dir="14040000" algn="tl" rotWithShape="0">
                    <a:srgbClr val="000000">
                      <a:alpha val="25000"/>
                    </a:srgbClr>
                  </a:outerShdw>
                </a:effectLst>
                <a:latin typeface="+mj-lt"/>
                <a:ea typeface="+mj-ea"/>
                <a:cs typeface="Trebuchet MS"/>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vl6pPr>
              <a:defRPr>
                <a:solidFill>
                  <a:schemeClr val="tx2"/>
                </a:solidFill>
              </a:defRPr>
            </a:lvl6pPr>
            <a:lvl7pPr>
              <a:defRPr>
                <a:solidFill>
                  <a:schemeClr val="tx2"/>
                </a:solidFill>
              </a:defRPr>
            </a:lvl7pPr>
            <a:lvl8pPr>
              <a:defRPr>
                <a:solidFill>
                  <a:schemeClr val="tx2"/>
                </a:solidFill>
              </a:defRPr>
            </a:lvl8pPr>
            <a:lvl9pPr>
              <a:defRPr>
                <a:solidFill>
                  <a:schemeClr val="tx2"/>
                </a:solidFill>
              </a:defRPr>
            </a:lvl9pPr>
          </a:lstStyle>
          <a:p>
            <a:pPr lvl="0" algn="r"/>
            <a:r>
              <a:rPr lang="en-US" sz="8000" dirty="0">
                <a:solidFill>
                  <a:schemeClr val="tx1"/>
                </a:solidFill>
                <a:effectLst/>
              </a:rPr>
              <a:t>“</a:t>
            </a:r>
          </a:p>
        </p:txBody>
      </p:sp>
      <p:sp>
        <p:nvSpPr>
          <p:cNvPr id="61" name="TextBox 60"/>
          <p:cNvSpPr txBox="1"/>
          <p:nvPr/>
        </p:nvSpPr>
        <p:spPr>
          <a:xfrm>
            <a:off x="10537370" y="2764972"/>
            <a:ext cx="609600" cy="584776"/>
          </a:xfrm>
          <a:prstGeom prst="rect">
            <a:avLst/>
          </a:prstGeom>
        </p:spPr>
        <p:txBody>
          <a:bodyPr vert="horz" lIns="91440" tIns="45720" rIns="91440" bIns="45720" rtlCol="0" anchor="ctr">
            <a:noAutofit/>
          </a:bodyPr>
          <a:lstStyle>
            <a:lvl1pPr>
              <a:spcBef>
                <a:spcPct val="0"/>
              </a:spcBef>
              <a:buNone/>
              <a:defRPr sz="3200" b="0" cap="all">
                <a:ln w="3175" cmpd="sng">
                  <a:noFill/>
                </a:ln>
                <a:effectLst>
                  <a:glow rad="38100">
                    <a:schemeClr val="bg1">
                      <a:lumMod val="65000"/>
                      <a:lumOff val="35000"/>
                      <a:alpha val="40000"/>
                    </a:schemeClr>
                  </a:glow>
                  <a:outerShdw blurRad="28575" dist="38100" dir="14040000" algn="tl" rotWithShape="0">
                    <a:srgbClr val="000000">
                      <a:alpha val="25000"/>
                    </a:srgbClr>
                  </a:outerShdw>
                </a:effectLst>
                <a:latin typeface="+mj-lt"/>
                <a:ea typeface="+mj-ea"/>
                <a:cs typeface="Trebuchet MS"/>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vl6pPr>
              <a:defRPr>
                <a:solidFill>
                  <a:schemeClr val="tx2"/>
                </a:solidFill>
              </a:defRPr>
            </a:lvl6pPr>
            <a:lvl7pPr>
              <a:defRPr>
                <a:solidFill>
                  <a:schemeClr val="tx2"/>
                </a:solidFill>
              </a:defRPr>
            </a:lvl7pPr>
            <a:lvl8pPr>
              <a:defRPr>
                <a:solidFill>
                  <a:schemeClr val="tx2"/>
                </a:solidFill>
              </a:defRPr>
            </a:lvl8pPr>
            <a:lvl9pPr>
              <a:defRPr>
                <a:solidFill>
                  <a:schemeClr val="tx2"/>
                </a:solidFill>
              </a:defRPr>
            </a:lvl9pPr>
          </a:lstStyle>
          <a:p>
            <a:pPr lvl="0" algn="r"/>
            <a:r>
              <a:rPr lang="en-US" sz="8000" dirty="0">
                <a:solidFill>
                  <a:schemeClr val="tx1"/>
                </a:solidFill>
                <a:effectLst/>
              </a:rPr>
              <a:t>”</a:t>
            </a:r>
          </a:p>
        </p:txBody>
      </p:sp>
    </p:spTree>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p:cSld name="Cartão de Nome">
    <p:spTree>
      <p:nvGrpSpPr>
        <p:cNvPr id="1" name=""/>
        <p:cNvGrpSpPr/>
        <p:nvPr/>
      </p:nvGrpSpPr>
      <p:grpSpPr>
        <a:xfrm>
          <a:off x="0" y="0"/>
          <a:ext cx="0" cy="0"/>
          <a:chOff x="0" y="0"/>
          <a:chExt cx="0" cy="0"/>
        </a:xfrm>
      </p:grpSpPr>
      <p:sp>
        <p:nvSpPr>
          <p:cNvPr id="2" name="Title 1"/>
          <p:cNvSpPr>
            <a:spLocks noGrp="1"/>
          </p:cNvSpPr>
          <p:nvPr>
            <p:ph type="title"/>
          </p:nvPr>
        </p:nvSpPr>
        <p:spPr>
          <a:xfrm>
            <a:off x="1141410" y="2134041"/>
            <a:ext cx="9906001" cy="2511835"/>
          </a:xfrm>
        </p:spPr>
        <p:txBody>
          <a:bodyPr anchor="b">
            <a:normAutofit/>
          </a:bodyPr>
          <a:lstStyle>
            <a:lvl1pPr>
              <a:defRPr sz="3600"/>
            </a:lvl1pPr>
          </a:lstStyle>
          <a:p>
            <a:r>
              <a:rPr lang="pt-BR"/>
              <a:t>Clique para editar o título Mestre</a:t>
            </a:r>
            <a:endParaRPr lang="en-US" dirty="0"/>
          </a:p>
        </p:txBody>
      </p:sp>
      <p:sp>
        <p:nvSpPr>
          <p:cNvPr id="4" name="Text Placeholder 3"/>
          <p:cNvSpPr>
            <a:spLocks noGrp="1"/>
          </p:cNvSpPr>
          <p:nvPr>
            <p:ph type="body" sz="half" idx="2"/>
          </p:nvPr>
        </p:nvSpPr>
        <p:spPr>
          <a:xfrm>
            <a:off x="1141364" y="4657655"/>
            <a:ext cx="9904505" cy="1140644"/>
          </a:xfrm>
        </p:spPr>
        <p:txBody>
          <a:bodyPr anchor="t">
            <a:normAutofit/>
          </a:bodyPr>
          <a:lstStyle>
            <a:lvl1pPr marL="0" indent="0">
              <a:buNone/>
              <a:defRPr sz="18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t-BR"/>
              <a:t>Clique para editar os estilos de texto Mestres</a:t>
            </a:r>
          </a:p>
        </p:txBody>
      </p:sp>
      <p:sp>
        <p:nvSpPr>
          <p:cNvPr id="5" name="Date Placeholder 4"/>
          <p:cNvSpPr>
            <a:spLocks noGrp="1"/>
          </p:cNvSpPr>
          <p:nvPr>
            <p:ph type="dt" sz="half" idx="10"/>
          </p:nvPr>
        </p:nvSpPr>
        <p:spPr/>
        <p:txBody>
          <a:bodyPr/>
          <a:lstStyle/>
          <a:p>
            <a:fld id="{48A87A34-81AB-432B-8DAE-1953F412C126}" type="datetimeFigureOut">
              <a:rPr lang="en-US" dirty="0"/>
              <a:t>9/16/2020</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p:cSld name="3 Colunas">
    <p:spTree>
      <p:nvGrpSpPr>
        <p:cNvPr id="1" name=""/>
        <p:cNvGrpSpPr/>
        <p:nvPr/>
      </p:nvGrpSpPr>
      <p:grpSpPr>
        <a:xfrm>
          <a:off x="0" y="0"/>
          <a:ext cx="0" cy="0"/>
          <a:chOff x="0" y="0"/>
          <a:chExt cx="0" cy="0"/>
        </a:xfrm>
      </p:grpSpPr>
      <p:sp>
        <p:nvSpPr>
          <p:cNvPr id="15" name="Title 1"/>
          <p:cNvSpPr>
            <a:spLocks noGrp="1"/>
          </p:cNvSpPr>
          <p:nvPr>
            <p:ph type="title"/>
          </p:nvPr>
        </p:nvSpPr>
        <p:spPr>
          <a:xfrm>
            <a:off x="1141413" y="609600"/>
            <a:ext cx="9905998" cy="1905000"/>
          </a:xfrm>
        </p:spPr>
        <p:txBody>
          <a:bodyPr/>
          <a:lstStyle/>
          <a:p>
            <a:r>
              <a:rPr lang="pt-BR"/>
              <a:t>Clique para editar o título Mestre</a:t>
            </a:r>
            <a:endParaRPr lang="en-US" dirty="0"/>
          </a:p>
        </p:txBody>
      </p:sp>
      <p:sp>
        <p:nvSpPr>
          <p:cNvPr id="7" name="Text Placeholder 2"/>
          <p:cNvSpPr>
            <a:spLocks noGrp="1"/>
          </p:cNvSpPr>
          <p:nvPr>
            <p:ph type="body" idx="1"/>
          </p:nvPr>
        </p:nvSpPr>
        <p:spPr>
          <a:xfrm>
            <a:off x="1141410" y="2674463"/>
            <a:ext cx="3196899" cy="685800"/>
          </a:xfrm>
        </p:spPr>
        <p:txBody>
          <a:bodyPr anchor="b">
            <a:noAutofit/>
          </a:bodyPr>
          <a:lstStyle>
            <a:lvl1pPr marL="0" indent="0">
              <a:lnSpc>
                <a:spcPct val="90000"/>
              </a:lnSpc>
              <a:buNone/>
              <a:defRPr sz="24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8" name="Text Placeholder 3"/>
          <p:cNvSpPr>
            <a:spLocks noGrp="1"/>
          </p:cNvSpPr>
          <p:nvPr>
            <p:ph type="body" sz="half" idx="15"/>
          </p:nvPr>
        </p:nvSpPr>
        <p:spPr>
          <a:xfrm>
            <a:off x="1127918" y="3360263"/>
            <a:ext cx="3208735" cy="2430936"/>
          </a:xfrm>
        </p:spPr>
        <p:txBody>
          <a:bodyPr anchor="t">
            <a:normAutofit/>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pt-BR"/>
              <a:t>Clique para editar os estilos de texto Mestres</a:t>
            </a:r>
          </a:p>
        </p:txBody>
      </p:sp>
      <p:sp>
        <p:nvSpPr>
          <p:cNvPr id="9" name="Text Placeholder 4"/>
          <p:cNvSpPr>
            <a:spLocks noGrp="1"/>
          </p:cNvSpPr>
          <p:nvPr>
            <p:ph type="body" sz="quarter" idx="3"/>
          </p:nvPr>
        </p:nvSpPr>
        <p:spPr>
          <a:xfrm>
            <a:off x="4514766" y="2677635"/>
            <a:ext cx="3184385" cy="685800"/>
          </a:xfrm>
        </p:spPr>
        <p:txBody>
          <a:bodyPr anchor="b">
            <a:noAutofit/>
          </a:bodyPr>
          <a:lstStyle>
            <a:lvl1pPr marL="0" indent="0">
              <a:lnSpc>
                <a:spcPct val="90000"/>
              </a:lnSpc>
              <a:buNone/>
              <a:defRPr sz="24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10" name="Text Placeholder 3"/>
          <p:cNvSpPr>
            <a:spLocks noGrp="1"/>
          </p:cNvSpPr>
          <p:nvPr>
            <p:ph type="body" sz="half" idx="16"/>
          </p:nvPr>
        </p:nvSpPr>
        <p:spPr>
          <a:xfrm>
            <a:off x="4504213" y="3363435"/>
            <a:ext cx="3195830" cy="2430936"/>
          </a:xfrm>
        </p:spPr>
        <p:txBody>
          <a:bodyPr anchor="t">
            <a:normAutofit/>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pt-BR"/>
              <a:t>Clique para editar os estilos de texto Mestres</a:t>
            </a:r>
          </a:p>
        </p:txBody>
      </p:sp>
      <p:sp>
        <p:nvSpPr>
          <p:cNvPr id="11" name="Text Placeholder 4"/>
          <p:cNvSpPr>
            <a:spLocks noGrp="1"/>
          </p:cNvSpPr>
          <p:nvPr>
            <p:ph type="body" sz="quarter" idx="13"/>
          </p:nvPr>
        </p:nvSpPr>
        <p:spPr>
          <a:xfrm>
            <a:off x="7852442" y="2674463"/>
            <a:ext cx="3194968" cy="685800"/>
          </a:xfrm>
        </p:spPr>
        <p:txBody>
          <a:bodyPr anchor="b">
            <a:noAutofit/>
          </a:bodyPr>
          <a:lstStyle>
            <a:lvl1pPr marL="0" indent="0">
              <a:lnSpc>
                <a:spcPct val="90000"/>
              </a:lnSpc>
              <a:buNone/>
              <a:defRPr sz="24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12" name="Text Placeholder 3"/>
          <p:cNvSpPr>
            <a:spLocks noGrp="1"/>
          </p:cNvSpPr>
          <p:nvPr>
            <p:ph type="body" sz="half" idx="17"/>
          </p:nvPr>
        </p:nvSpPr>
        <p:spPr>
          <a:xfrm>
            <a:off x="7852442" y="3360263"/>
            <a:ext cx="3194968" cy="2430936"/>
          </a:xfrm>
        </p:spPr>
        <p:txBody>
          <a:bodyPr anchor="t">
            <a:normAutofit/>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pt-BR"/>
              <a:t>Clique para editar os estilos de texto Mestres</a:t>
            </a:r>
          </a:p>
        </p:txBody>
      </p:sp>
      <p:sp>
        <p:nvSpPr>
          <p:cNvPr id="3" name="Date Placeholder 2"/>
          <p:cNvSpPr>
            <a:spLocks noGrp="1"/>
          </p:cNvSpPr>
          <p:nvPr>
            <p:ph type="dt" sz="half" idx="10"/>
          </p:nvPr>
        </p:nvSpPr>
        <p:spPr/>
        <p:txBody>
          <a:bodyPr/>
          <a:lstStyle/>
          <a:p>
            <a:fld id="{48A87A34-81AB-432B-8DAE-1953F412C126}" type="datetimeFigureOut">
              <a:rPr lang="en-US" dirty="0"/>
              <a:t>9/16/2020</a:t>
            </a:fld>
            <a:endParaRPr lang="en-US" dirty="0"/>
          </a:p>
        </p:txBody>
      </p:sp>
      <p:sp>
        <p:nvSpPr>
          <p:cNvPr id="4" name="Footer Placeholder 3"/>
          <p:cNvSpPr>
            <a:spLocks noGrp="1"/>
          </p:cNvSpPr>
          <p:nvPr>
            <p:ph type="ftr" sz="quarter" idx="11"/>
          </p:nvPr>
        </p:nvSpPr>
        <p:spPr/>
        <p:txBody>
          <a:bodyPr/>
          <a:lstStyle/>
          <a:p>
            <a:endParaRPr lang="en-US" dirty="0"/>
          </a:p>
        </p:txBody>
      </p:sp>
      <p:sp>
        <p:nvSpPr>
          <p:cNvPr id="5" name="Slide Number Placeholder 4"/>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p:cSld name="3 Colunas de Imagem">
    <p:spTree>
      <p:nvGrpSpPr>
        <p:cNvPr id="1" name=""/>
        <p:cNvGrpSpPr/>
        <p:nvPr/>
      </p:nvGrpSpPr>
      <p:grpSpPr>
        <a:xfrm>
          <a:off x="0" y="0"/>
          <a:ext cx="0" cy="0"/>
          <a:chOff x="0" y="0"/>
          <a:chExt cx="0" cy="0"/>
        </a:xfrm>
      </p:grpSpPr>
      <p:sp>
        <p:nvSpPr>
          <p:cNvPr id="30" name="Title 1"/>
          <p:cNvSpPr>
            <a:spLocks noGrp="1"/>
          </p:cNvSpPr>
          <p:nvPr>
            <p:ph type="title"/>
          </p:nvPr>
        </p:nvSpPr>
        <p:spPr>
          <a:xfrm>
            <a:off x="1141411" y="609600"/>
            <a:ext cx="9905999" cy="1905000"/>
          </a:xfrm>
        </p:spPr>
        <p:txBody>
          <a:bodyPr/>
          <a:lstStyle/>
          <a:p>
            <a:r>
              <a:rPr lang="pt-BR"/>
              <a:t>Clique para editar o título Mestre</a:t>
            </a:r>
            <a:endParaRPr lang="en-US" dirty="0"/>
          </a:p>
        </p:txBody>
      </p:sp>
      <p:sp>
        <p:nvSpPr>
          <p:cNvPr id="19" name="Text Placeholder 2"/>
          <p:cNvSpPr>
            <a:spLocks noGrp="1"/>
          </p:cNvSpPr>
          <p:nvPr>
            <p:ph type="body" idx="1"/>
          </p:nvPr>
        </p:nvSpPr>
        <p:spPr>
          <a:xfrm>
            <a:off x="1141413" y="4404596"/>
            <a:ext cx="3195240" cy="576262"/>
          </a:xfrm>
        </p:spPr>
        <p:txBody>
          <a:bodyPr anchor="b">
            <a:noAutofit/>
          </a:bodyPr>
          <a:lstStyle>
            <a:lvl1pPr marL="0" indent="0">
              <a:lnSpc>
                <a:spcPct val="90000"/>
              </a:lnSpc>
              <a:buNone/>
              <a:defRPr sz="20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20" name="Picture Placeholder 2"/>
          <p:cNvSpPr>
            <a:spLocks noGrp="1" noChangeAspect="1"/>
          </p:cNvSpPr>
          <p:nvPr>
            <p:ph type="pic" idx="15"/>
          </p:nvPr>
        </p:nvSpPr>
        <p:spPr>
          <a:xfrm>
            <a:off x="1141413" y="2666998"/>
            <a:ext cx="3195240" cy="1524000"/>
          </a:xfrm>
          <a:prstGeom prst="round2DiagRect">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spPr>
        <p:txBody>
          <a:bodyPr vert="horz" lIns="91440" tIns="45720" rIns="91440" bIns="45720" rtlCol="0" anchor="t">
            <a:normAutofit/>
          </a:bodyPr>
          <a:lstStyle>
            <a:lvl1pPr>
              <a:buNone/>
              <a:defRPr lang="en-US" sz="2000" dirty="0"/>
            </a:lvl1pPr>
          </a:lstStyle>
          <a:p>
            <a:pPr marL="0" lvl="0" indent="0">
              <a:buNone/>
            </a:pPr>
            <a:r>
              <a:rPr lang="pt-BR"/>
              <a:t>Clique no ícone para adicionar uma imagem</a:t>
            </a:r>
            <a:endParaRPr lang="en-US" dirty="0"/>
          </a:p>
        </p:txBody>
      </p:sp>
      <p:sp>
        <p:nvSpPr>
          <p:cNvPr id="21" name="Text Placeholder 3"/>
          <p:cNvSpPr>
            <a:spLocks noGrp="1"/>
          </p:cNvSpPr>
          <p:nvPr>
            <p:ph type="body" sz="half" idx="18"/>
          </p:nvPr>
        </p:nvSpPr>
        <p:spPr>
          <a:xfrm>
            <a:off x="1141413" y="4980858"/>
            <a:ext cx="3195240" cy="817843"/>
          </a:xfrm>
        </p:spPr>
        <p:txBody>
          <a:bodyPr anchor="t">
            <a:normAutofit/>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pt-BR"/>
              <a:t>Clique para editar os estilos de texto Mestres</a:t>
            </a:r>
          </a:p>
        </p:txBody>
      </p:sp>
      <p:sp>
        <p:nvSpPr>
          <p:cNvPr id="22" name="Text Placeholder 4"/>
          <p:cNvSpPr>
            <a:spLocks noGrp="1"/>
          </p:cNvSpPr>
          <p:nvPr>
            <p:ph type="body" sz="quarter" idx="3"/>
          </p:nvPr>
        </p:nvSpPr>
        <p:spPr>
          <a:xfrm>
            <a:off x="4489053" y="4404596"/>
            <a:ext cx="3200400" cy="576262"/>
          </a:xfrm>
        </p:spPr>
        <p:txBody>
          <a:bodyPr anchor="b">
            <a:noAutofit/>
          </a:bodyPr>
          <a:lstStyle>
            <a:lvl1pPr marL="0" indent="0">
              <a:lnSpc>
                <a:spcPct val="90000"/>
              </a:lnSpc>
              <a:buNone/>
              <a:defRPr sz="20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23" name="Picture Placeholder 2"/>
          <p:cNvSpPr>
            <a:spLocks noGrp="1" noChangeAspect="1"/>
          </p:cNvSpPr>
          <p:nvPr>
            <p:ph type="pic" idx="21"/>
          </p:nvPr>
        </p:nvSpPr>
        <p:spPr>
          <a:xfrm>
            <a:off x="4489053" y="2666998"/>
            <a:ext cx="3198940" cy="1524000"/>
          </a:xfrm>
          <a:prstGeom prst="round2DiagRect">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spPr>
        <p:txBody>
          <a:bodyPr vert="horz" lIns="91440" tIns="45720" rIns="91440" bIns="45720" rtlCol="0" anchor="t">
            <a:normAutofit/>
          </a:bodyPr>
          <a:lstStyle>
            <a:lvl1pPr>
              <a:buNone/>
              <a:defRPr lang="en-US" sz="2000" dirty="0"/>
            </a:lvl1pPr>
          </a:lstStyle>
          <a:p>
            <a:pPr marL="0" lvl="0" indent="0">
              <a:buNone/>
            </a:pPr>
            <a:r>
              <a:rPr lang="pt-BR"/>
              <a:t>Clique no ícone para adicionar uma imagem</a:t>
            </a:r>
            <a:endParaRPr lang="en-US" dirty="0"/>
          </a:p>
        </p:txBody>
      </p:sp>
      <p:sp>
        <p:nvSpPr>
          <p:cNvPr id="24" name="Text Placeholder 3"/>
          <p:cNvSpPr>
            <a:spLocks noGrp="1"/>
          </p:cNvSpPr>
          <p:nvPr>
            <p:ph type="body" sz="half" idx="19"/>
          </p:nvPr>
        </p:nvSpPr>
        <p:spPr>
          <a:xfrm>
            <a:off x="4487593" y="4980857"/>
            <a:ext cx="3200400" cy="810342"/>
          </a:xfrm>
        </p:spPr>
        <p:txBody>
          <a:bodyPr anchor="t">
            <a:normAutofit/>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pt-BR"/>
              <a:t>Clique para editar os estilos de texto Mestres</a:t>
            </a:r>
          </a:p>
        </p:txBody>
      </p:sp>
      <p:sp>
        <p:nvSpPr>
          <p:cNvPr id="25" name="Text Placeholder 4"/>
          <p:cNvSpPr>
            <a:spLocks noGrp="1"/>
          </p:cNvSpPr>
          <p:nvPr>
            <p:ph type="body" sz="quarter" idx="13"/>
          </p:nvPr>
        </p:nvSpPr>
        <p:spPr>
          <a:xfrm>
            <a:off x="7852567" y="4404595"/>
            <a:ext cx="3190741" cy="576262"/>
          </a:xfrm>
        </p:spPr>
        <p:txBody>
          <a:bodyPr anchor="b">
            <a:noAutofit/>
          </a:bodyPr>
          <a:lstStyle>
            <a:lvl1pPr marL="0" indent="0">
              <a:lnSpc>
                <a:spcPct val="90000"/>
              </a:lnSpc>
              <a:buNone/>
              <a:defRPr sz="20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26" name="Picture Placeholder 2"/>
          <p:cNvSpPr>
            <a:spLocks noGrp="1" noChangeAspect="1"/>
          </p:cNvSpPr>
          <p:nvPr>
            <p:ph type="pic" idx="22"/>
          </p:nvPr>
        </p:nvSpPr>
        <p:spPr>
          <a:xfrm>
            <a:off x="7852442" y="2666998"/>
            <a:ext cx="3194969" cy="1524000"/>
          </a:xfrm>
          <a:prstGeom prst="round2DiagRect">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spPr>
        <p:txBody>
          <a:bodyPr vert="horz" lIns="91440" tIns="45720" rIns="91440" bIns="45720" rtlCol="0" anchor="t">
            <a:normAutofit/>
          </a:bodyPr>
          <a:lstStyle>
            <a:lvl1pPr>
              <a:buNone/>
              <a:defRPr lang="en-US" sz="2000" dirty="0"/>
            </a:lvl1pPr>
          </a:lstStyle>
          <a:p>
            <a:pPr marL="0" lvl="0" indent="0">
              <a:buNone/>
            </a:pPr>
            <a:r>
              <a:rPr lang="pt-BR"/>
              <a:t>Clique no ícone para adicionar uma imagem</a:t>
            </a:r>
            <a:endParaRPr lang="en-US" dirty="0"/>
          </a:p>
        </p:txBody>
      </p:sp>
      <p:sp>
        <p:nvSpPr>
          <p:cNvPr id="27" name="Text Placeholder 3"/>
          <p:cNvSpPr>
            <a:spLocks noGrp="1"/>
          </p:cNvSpPr>
          <p:nvPr>
            <p:ph type="body" sz="half" idx="20"/>
          </p:nvPr>
        </p:nvSpPr>
        <p:spPr>
          <a:xfrm>
            <a:off x="7852442" y="4980854"/>
            <a:ext cx="3194968" cy="810345"/>
          </a:xfrm>
        </p:spPr>
        <p:txBody>
          <a:bodyPr anchor="t">
            <a:normAutofit/>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pt-BR"/>
              <a:t>Clique para editar os estilos de texto Mestres</a:t>
            </a:r>
          </a:p>
        </p:txBody>
      </p:sp>
      <p:sp>
        <p:nvSpPr>
          <p:cNvPr id="3" name="Date Placeholder 2"/>
          <p:cNvSpPr>
            <a:spLocks noGrp="1"/>
          </p:cNvSpPr>
          <p:nvPr>
            <p:ph type="dt" sz="half" idx="10"/>
          </p:nvPr>
        </p:nvSpPr>
        <p:spPr/>
        <p:txBody>
          <a:bodyPr/>
          <a:lstStyle/>
          <a:p>
            <a:fld id="{48A87A34-81AB-432B-8DAE-1953F412C126}" type="datetimeFigureOut">
              <a:rPr lang="en-US" dirty="0"/>
              <a:t>9/16/2020</a:t>
            </a:fld>
            <a:endParaRPr lang="en-US" dirty="0"/>
          </a:p>
        </p:txBody>
      </p:sp>
      <p:sp>
        <p:nvSpPr>
          <p:cNvPr id="4" name="Footer Placeholder 3"/>
          <p:cNvSpPr>
            <a:spLocks noGrp="1"/>
          </p:cNvSpPr>
          <p:nvPr>
            <p:ph type="ftr" sz="quarter" idx="11"/>
          </p:nvPr>
        </p:nvSpPr>
        <p:spPr/>
        <p:txBody>
          <a:bodyPr/>
          <a:lstStyle/>
          <a:p>
            <a:endParaRPr lang="en-US" dirty="0"/>
          </a:p>
        </p:txBody>
      </p:sp>
      <p:sp>
        <p:nvSpPr>
          <p:cNvPr id="5" name="Slide Number Placeholder 4"/>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type="vertTx" preserve="1">
  <p:cSld name="Título e Texto Vertical">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pt-BR"/>
              <a:t>Clique para editar o título Mestre</a:t>
            </a:r>
            <a:endParaRPr lang="en-US" dirty="0"/>
          </a:p>
        </p:txBody>
      </p:sp>
      <p:sp>
        <p:nvSpPr>
          <p:cNvPr id="3" name="Vertical Text Placeholder 2"/>
          <p:cNvSpPr>
            <a:spLocks noGrp="1"/>
          </p:cNvSpPr>
          <p:nvPr>
            <p:ph type="body" orient="vert" idx="1"/>
          </p:nvPr>
        </p:nvSpPr>
        <p:spPr/>
        <p:txBody>
          <a:bodyPr vert="eaVert" anchor="t"/>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4" name="Date Placeholder 3"/>
          <p:cNvSpPr>
            <a:spLocks noGrp="1"/>
          </p:cNvSpPr>
          <p:nvPr>
            <p:ph type="dt" sz="half" idx="10"/>
          </p:nvPr>
        </p:nvSpPr>
        <p:spPr/>
        <p:txBody>
          <a:bodyPr/>
          <a:lstStyle/>
          <a:p>
            <a:fld id="{48A87A34-81AB-432B-8DAE-1953F412C126}" type="datetimeFigureOut">
              <a:rPr lang="en-US" dirty="0"/>
              <a:t>9/16/2020</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type="vertTitleAndTx" preserve="1">
  <p:cSld name="Texto e Título Vertical">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9042400" y="609599"/>
            <a:ext cx="2005011" cy="5181601"/>
          </a:xfrm>
        </p:spPr>
        <p:txBody>
          <a:bodyPr vert="eaVert"/>
          <a:lstStyle/>
          <a:p>
            <a:r>
              <a:rPr lang="pt-BR"/>
              <a:t>Clique para editar o título Mestre</a:t>
            </a:r>
            <a:endParaRPr lang="en-US" dirty="0"/>
          </a:p>
        </p:txBody>
      </p:sp>
      <p:sp>
        <p:nvSpPr>
          <p:cNvPr id="3" name="Vertical Text Placeholder 2"/>
          <p:cNvSpPr>
            <a:spLocks noGrp="1"/>
          </p:cNvSpPr>
          <p:nvPr>
            <p:ph type="body" orient="vert" idx="1"/>
          </p:nvPr>
        </p:nvSpPr>
        <p:spPr>
          <a:xfrm>
            <a:off x="1141410" y="609599"/>
            <a:ext cx="7748590" cy="5181601"/>
          </a:xfrm>
        </p:spPr>
        <p:txBody>
          <a:bodyPr vert="eaVert"/>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4" name="Date Placeholder 3"/>
          <p:cNvSpPr>
            <a:spLocks noGrp="1"/>
          </p:cNvSpPr>
          <p:nvPr>
            <p:ph type="dt" sz="half" idx="10"/>
          </p:nvPr>
        </p:nvSpPr>
        <p:spPr/>
        <p:txBody>
          <a:bodyPr/>
          <a:lstStyle/>
          <a:p>
            <a:fld id="{48A87A34-81AB-432B-8DAE-1953F412C126}" type="datetimeFigureOut">
              <a:rPr lang="en-US" dirty="0"/>
              <a:t>9/16/2020</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ítulo e Conteúdo">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pt-BR"/>
              <a:t>Clique para editar o título Mestre</a:t>
            </a:r>
            <a:endParaRPr lang="en-US" dirty="0"/>
          </a:p>
        </p:txBody>
      </p:sp>
      <p:sp>
        <p:nvSpPr>
          <p:cNvPr id="3" name="Content Placeholder 2"/>
          <p:cNvSpPr>
            <a:spLocks noGrp="1"/>
          </p:cNvSpPr>
          <p:nvPr>
            <p:ph idx="1"/>
          </p:nvPr>
        </p:nvSpPr>
        <p:spPr/>
        <p:txBody>
          <a:bodyPr/>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4" name="Date Placeholder 3"/>
          <p:cNvSpPr>
            <a:spLocks noGrp="1"/>
          </p:cNvSpPr>
          <p:nvPr>
            <p:ph type="dt" sz="half" idx="10"/>
          </p:nvPr>
        </p:nvSpPr>
        <p:spPr/>
        <p:txBody>
          <a:bodyPr/>
          <a:lstStyle/>
          <a:p>
            <a:fld id="{48A87A34-81AB-432B-8DAE-1953F412C126}" type="datetimeFigureOut">
              <a:rPr lang="en-US" dirty="0"/>
              <a:t>9/16/2020</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Cabeçalho da Seção">
    <p:spTree>
      <p:nvGrpSpPr>
        <p:cNvPr id="1" name=""/>
        <p:cNvGrpSpPr/>
        <p:nvPr/>
      </p:nvGrpSpPr>
      <p:grpSpPr>
        <a:xfrm>
          <a:off x="0" y="0"/>
          <a:ext cx="0" cy="0"/>
          <a:chOff x="0" y="0"/>
          <a:chExt cx="0" cy="0"/>
        </a:xfrm>
      </p:grpSpPr>
      <p:sp>
        <p:nvSpPr>
          <p:cNvPr id="2" name="Title 1"/>
          <p:cNvSpPr>
            <a:spLocks noGrp="1"/>
          </p:cNvSpPr>
          <p:nvPr>
            <p:ph type="title"/>
          </p:nvPr>
        </p:nvSpPr>
        <p:spPr>
          <a:xfrm>
            <a:off x="1141411" y="1419226"/>
            <a:ext cx="9906000" cy="2852737"/>
          </a:xfrm>
        </p:spPr>
        <p:txBody>
          <a:bodyPr anchor="b">
            <a:normAutofit/>
          </a:bodyPr>
          <a:lstStyle>
            <a:lvl1pPr>
              <a:defRPr sz="3600"/>
            </a:lvl1pPr>
          </a:lstStyle>
          <a:p>
            <a:r>
              <a:rPr lang="pt-BR"/>
              <a:t>Clique para editar o título Mestre</a:t>
            </a:r>
            <a:endParaRPr lang="en-US" dirty="0"/>
          </a:p>
        </p:txBody>
      </p:sp>
      <p:sp>
        <p:nvSpPr>
          <p:cNvPr id="3" name="Text Placeholder 2"/>
          <p:cNvSpPr>
            <a:spLocks noGrp="1"/>
          </p:cNvSpPr>
          <p:nvPr>
            <p:ph type="body" idx="1"/>
          </p:nvPr>
        </p:nvSpPr>
        <p:spPr>
          <a:xfrm>
            <a:off x="1141411" y="4424362"/>
            <a:ext cx="9906000" cy="1374776"/>
          </a:xfrm>
        </p:spPr>
        <p:txBody>
          <a:bodyPr>
            <a:normAutofit/>
          </a:bodyPr>
          <a:lstStyle>
            <a:lvl1pPr marL="0" indent="0">
              <a:buNone/>
              <a:defRPr sz="1800" cap="all" baseline="0">
                <a:solidFill>
                  <a:schemeClr val="tx1">
                    <a:tint val="75000"/>
                  </a:schemeClr>
                </a:solidFill>
              </a:defRPr>
            </a:lvl1pPr>
            <a:lvl2pPr marL="457200" indent="0">
              <a:buNone/>
              <a:defRPr sz="18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pt-BR"/>
              <a:t>Clique para editar os estilos de texto Mestres</a:t>
            </a:r>
          </a:p>
        </p:txBody>
      </p:sp>
      <p:sp>
        <p:nvSpPr>
          <p:cNvPr id="4" name="Date Placeholder 3"/>
          <p:cNvSpPr>
            <a:spLocks noGrp="1"/>
          </p:cNvSpPr>
          <p:nvPr>
            <p:ph type="dt" sz="half" idx="10"/>
          </p:nvPr>
        </p:nvSpPr>
        <p:spPr/>
        <p:txBody>
          <a:bodyPr/>
          <a:lstStyle/>
          <a:p>
            <a:fld id="{48A87A34-81AB-432B-8DAE-1953F412C126}" type="datetimeFigureOut">
              <a:rPr lang="en-US" dirty="0"/>
              <a:t>9/16/2020</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Duas Partes de Conteúdo">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pt-BR"/>
              <a:t>Clique para editar o título Mestre</a:t>
            </a:r>
            <a:endParaRPr lang="en-US" dirty="0"/>
          </a:p>
        </p:txBody>
      </p:sp>
      <p:sp>
        <p:nvSpPr>
          <p:cNvPr id="3" name="Content Placeholder 2"/>
          <p:cNvSpPr>
            <a:spLocks noGrp="1"/>
          </p:cNvSpPr>
          <p:nvPr>
            <p:ph sz="half" idx="1"/>
          </p:nvPr>
        </p:nvSpPr>
        <p:spPr>
          <a:xfrm>
            <a:off x="1141410" y="2249486"/>
            <a:ext cx="4878389" cy="3541714"/>
          </a:xfrm>
        </p:spPr>
        <p:txBody>
          <a:bodyPr/>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4" name="Content Placeholder 3"/>
          <p:cNvSpPr>
            <a:spLocks noGrp="1"/>
          </p:cNvSpPr>
          <p:nvPr>
            <p:ph sz="half" idx="2"/>
          </p:nvPr>
        </p:nvSpPr>
        <p:spPr>
          <a:xfrm>
            <a:off x="6172200" y="2249486"/>
            <a:ext cx="4875211" cy="3541714"/>
          </a:xfrm>
        </p:spPr>
        <p:txBody>
          <a:bodyPr/>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5" name="Date Placeholder 4"/>
          <p:cNvSpPr>
            <a:spLocks noGrp="1"/>
          </p:cNvSpPr>
          <p:nvPr>
            <p:ph type="dt" sz="half" idx="10"/>
          </p:nvPr>
        </p:nvSpPr>
        <p:spPr/>
        <p:txBody>
          <a:bodyPr/>
          <a:lstStyle/>
          <a:p>
            <a:fld id="{48A87A34-81AB-432B-8DAE-1953F412C126}" type="datetimeFigureOut">
              <a:rPr lang="en-US" dirty="0"/>
              <a:t>9/16/2020</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ação">
    <p:spTree>
      <p:nvGrpSpPr>
        <p:cNvPr id="1" name=""/>
        <p:cNvGrpSpPr/>
        <p:nvPr/>
      </p:nvGrpSpPr>
      <p:grpSpPr>
        <a:xfrm>
          <a:off x="0" y="0"/>
          <a:ext cx="0" cy="0"/>
          <a:chOff x="0" y="0"/>
          <a:chExt cx="0" cy="0"/>
        </a:xfrm>
      </p:grpSpPr>
      <p:sp>
        <p:nvSpPr>
          <p:cNvPr id="2" name="Title 1"/>
          <p:cNvSpPr>
            <a:spLocks noGrp="1"/>
          </p:cNvSpPr>
          <p:nvPr>
            <p:ph type="title"/>
          </p:nvPr>
        </p:nvSpPr>
        <p:spPr>
          <a:xfrm>
            <a:off x="1141411" y="619126"/>
            <a:ext cx="9906000" cy="1477961"/>
          </a:xfrm>
        </p:spPr>
        <p:txBody>
          <a:bodyPr/>
          <a:lstStyle/>
          <a:p>
            <a:r>
              <a:rPr lang="pt-BR"/>
              <a:t>Clique para editar o título Mestre</a:t>
            </a:r>
            <a:endParaRPr lang="en-US" dirty="0"/>
          </a:p>
        </p:txBody>
      </p:sp>
      <p:sp>
        <p:nvSpPr>
          <p:cNvPr id="3" name="Text Placeholder 2"/>
          <p:cNvSpPr>
            <a:spLocks noGrp="1"/>
          </p:cNvSpPr>
          <p:nvPr>
            <p:ph type="body" idx="1"/>
          </p:nvPr>
        </p:nvSpPr>
        <p:spPr>
          <a:xfrm>
            <a:off x="1370019" y="2249486"/>
            <a:ext cx="4649783" cy="823912"/>
          </a:xfrm>
        </p:spPr>
        <p:txBody>
          <a:bodyPr anchor="b"/>
          <a:lstStyle>
            <a:lvl1pPr marL="0" indent="0">
              <a:lnSpc>
                <a:spcPct val="90000"/>
              </a:lnSpc>
              <a:buNone/>
              <a:defRPr sz="24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4" name="Content Placeholder 3"/>
          <p:cNvSpPr>
            <a:spLocks noGrp="1"/>
          </p:cNvSpPr>
          <p:nvPr>
            <p:ph sz="half" idx="2"/>
          </p:nvPr>
        </p:nvSpPr>
        <p:spPr>
          <a:xfrm>
            <a:off x="1141410" y="3073397"/>
            <a:ext cx="4878391" cy="2717801"/>
          </a:xfrm>
        </p:spPr>
        <p:txBody>
          <a:bodyPr/>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5" name="Text Placeholder 4"/>
          <p:cNvSpPr>
            <a:spLocks noGrp="1"/>
          </p:cNvSpPr>
          <p:nvPr>
            <p:ph type="body" sz="quarter" idx="3"/>
          </p:nvPr>
        </p:nvSpPr>
        <p:spPr>
          <a:xfrm>
            <a:off x="6400808" y="2249485"/>
            <a:ext cx="4646602" cy="823912"/>
          </a:xfrm>
        </p:spPr>
        <p:txBody>
          <a:bodyPr anchor="b"/>
          <a:lstStyle>
            <a:lvl1pPr marL="0" indent="0">
              <a:lnSpc>
                <a:spcPct val="90000"/>
              </a:lnSpc>
              <a:buNone/>
              <a:defRPr sz="2400" b="0" cap="all" baseline="0">
                <a:solidFill>
                  <a:schemeClr val="tx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t-BR"/>
              <a:t>Clique para editar os estilos de texto Mestres</a:t>
            </a:r>
          </a:p>
        </p:txBody>
      </p:sp>
      <p:sp>
        <p:nvSpPr>
          <p:cNvPr id="6" name="Content Placeholder 5"/>
          <p:cNvSpPr>
            <a:spLocks noGrp="1"/>
          </p:cNvSpPr>
          <p:nvPr>
            <p:ph sz="quarter" idx="4"/>
          </p:nvPr>
        </p:nvSpPr>
        <p:spPr>
          <a:xfrm>
            <a:off x="6172200" y="3073397"/>
            <a:ext cx="4875210" cy="2717801"/>
          </a:xfrm>
        </p:spPr>
        <p:txBody>
          <a:bodyPr/>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7" name="Date Placeholder 6"/>
          <p:cNvSpPr>
            <a:spLocks noGrp="1"/>
          </p:cNvSpPr>
          <p:nvPr>
            <p:ph type="dt" sz="half" idx="10"/>
          </p:nvPr>
        </p:nvSpPr>
        <p:spPr/>
        <p:txBody>
          <a:bodyPr/>
          <a:lstStyle/>
          <a:p>
            <a:fld id="{48A87A34-81AB-432B-8DAE-1953F412C126}" type="datetimeFigureOut">
              <a:rPr lang="en-US" dirty="0"/>
              <a:t>9/16/2020</a:t>
            </a:fld>
            <a:endParaRPr lang="en-US" dirty="0"/>
          </a:p>
        </p:txBody>
      </p:sp>
      <p:sp>
        <p:nvSpPr>
          <p:cNvPr id="8" name="Footer Placeholder 7"/>
          <p:cNvSpPr>
            <a:spLocks noGrp="1"/>
          </p:cNvSpPr>
          <p:nvPr>
            <p:ph type="ftr" sz="quarter" idx="11"/>
          </p:nvPr>
        </p:nvSpPr>
        <p:spPr/>
        <p:txBody>
          <a:bodyPr/>
          <a:lstStyle/>
          <a:p>
            <a:endParaRPr lang="en-US" dirty="0"/>
          </a:p>
        </p:txBody>
      </p:sp>
      <p:sp>
        <p:nvSpPr>
          <p:cNvPr id="9" name="Slide Number Placeholder 8"/>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Somente Título">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pt-BR"/>
              <a:t>Clique para editar o título Mestre</a:t>
            </a:r>
            <a:endParaRPr lang="en-US" dirty="0"/>
          </a:p>
        </p:txBody>
      </p:sp>
      <p:sp>
        <p:nvSpPr>
          <p:cNvPr id="3" name="Date Placeholder 2"/>
          <p:cNvSpPr>
            <a:spLocks noGrp="1"/>
          </p:cNvSpPr>
          <p:nvPr>
            <p:ph type="dt" sz="half" idx="10"/>
          </p:nvPr>
        </p:nvSpPr>
        <p:spPr/>
        <p:txBody>
          <a:bodyPr/>
          <a:lstStyle/>
          <a:p>
            <a:fld id="{48A87A34-81AB-432B-8DAE-1953F412C126}" type="datetimeFigureOut">
              <a:rPr lang="en-US" dirty="0"/>
              <a:t>9/16/2020</a:t>
            </a:fld>
            <a:endParaRPr lang="en-US" dirty="0"/>
          </a:p>
        </p:txBody>
      </p:sp>
      <p:sp>
        <p:nvSpPr>
          <p:cNvPr id="4" name="Footer Placeholder 3"/>
          <p:cNvSpPr>
            <a:spLocks noGrp="1"/>
          </p:cNvSpPr>
          <p:nvPr>
            <p:ph type="ftr" sz="quarter" idx="11"/>
          </p:nvPr>
        </p:nvSpPr>
        <p:spPr/>
        <p:txBody>
          <a:bodyPr/>
          <a:lstStyle/>
          <a:p>
            <a:endParaRPr lang="en-US" dirty="0"/>
          </a:p>
        </p:txBody>
      </p:sp>
      <p:sp>
        <p:nvSpPr>
          <p:cNvPr id="5" name="Slide Number Placeholder 4"/>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Em Branco">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48A87A34-81AB-432B-8DAE-1953F412C126}" type="datetimeFigureOut">
              <a:rPr lang="en-US" dirty="0"/>
              <a:t>9/16/2020</a:t>
            </a:fld>
            <a:endParaRPr lang="en-US" dirty="0"/>
          </a:p>
        </p:txBody>
      </p:sp>
      <p:sp>
        <p:nvSpPr>
          <p:cNvPr id="3" name="Footer Placeholder 2"/>
          <p:cNvSpPr>
            <a:spLocks noGrp="1"/>
          </p:cNvSpPr>
          <p:nvPr>
            <p:ph type="ftr" sz="quarter" idx="11"/>
          </p:nvPr>
        </p:nvSpPr>
        <p:spPr/>
        <p:txBody>
          <a:bodyPr/>
          <a:lstStyle/>
          <a:p>
            <a:endParaRPr lang="en-US" dirty="0"/>
          </a:p>
        </p:txBody>
      </p:sp>
      <p:sp>
        <p:nvSpPr>
          <p:cNvPr id="4" name="Slide Number Placeholder 3"/>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údo com Legenda">
    <p:spTree>
      <p:nvGrpSpPr>
        <p:cNvPr id="1" name=""/>
        <p:cNvGrpSpPr/>
        <p:nvPr/>
      </p:nvGrpSpPr>
      <p:grpSpPr>
        <a:xfrm>
          <a:off x="0" y="0"/>
          <a:ext cx="0" cy="0"/>
          <a:chOff x="0" y="0"/>
          <a:chExt cx="0" cy="0"/>
        </a:xfrm>
      </p:grpSpPr>
      <p:sp>
        <p:nvSpPr>
          <p:cNvPr id="2" name="Title 1"/>
          <p:cNvSpPr>
            <a:spLocks noGrp="1"/>
          </p:cNvSpPr>
          <p:nvPr>
            <p:ph type="title"/>
          </p:nvPr>
        </p:nvSpPr>
        <p:spPr>
          <a:xfrm>
            <a:off x="1146705" y="609601"/>
            <a:ext cx="3856037" cy="1639884"/>
          </a:xfrm>
        </p:spPr>
        <p:txBody>
          <a:bodyPr anchor="b"/>
          <a:lstStyle>
            <a:lvl1pPr>
              <a:defRPr sz="3200"/>
            </a:lvl1pPr>
          </a:lstStyle>
          <a:p>
            <a:r>
              <a:rPr lang="pt-BR"/>
              <a:t>Clique para editar o título Mestre</a:t>
            </a:r>
            <a:endParaRPr lang="en-US" dirty="0"/>
          </a:p>
        </p:txBody>
      </p:sp>
      <p:sp>
        <p:nvSpPr>
          <p:cNvPr id="3" name="Content Placeholder 2"/>
          <p:cNvSpPr>
            <a:spLocks noGrp="1"/>
          </p:cNvSpPr>
          <p:nvPr>
            <p:ph idx="1"/>
          </p:nvPr>
        </p:nvSpPr>
        <p:spPr>
          <a:xfrm>
            <a:off x="5156200" y="592666"/>
            <a:ext cx="5891209" cy="5198534"/>
          </a:xfrm>
        </p:spPr>
        <p:txBody>
          <a:bodyPr anchor="ctr"/>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4" name="Text Placeholder 3"/>
          <p:cNvSpPr>
            <a:spLocks noGrp="1"/>
          </p:cNvSpPr>
          <p:nvPr>
            <p:ph type="body" sz="half" idx="2"/>
          </p:nvPr>
        </p:nvSpPr>
        <p:spPr>
          <a:xfrm>
            <a:off x="1146705" y="2249486"/>
            <a:ext cx="3856037" cy="3541714"/>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t-BR"/>
              <a:t>Clique para editar os estilos de texto Mestres</a:t>
            </a:r>
          </a:p>
        </p:txBody>
      </p:sp>
      <p:sp>
        <p:nvSpPr>
          <p:cNvPr id="5" name="Date Placeholder 4"/>
          <p:cNvSpPr>
            <a:spLocks noGrp="1"/>
          </p:cNvSpPr>
          <p:nvPr>
            <p:ph type="dt" sz="half" idx="10"/>
          </p:nvPr>
        </p:nvSpPr>
        <p:spPr/>
        <p:txBody>
          <a:bodyPr/>
          <a:lstStyle/>
          <a:p>
            <a:fld id="{48A87A34-81AB-432B-8DAE-1953F412C126}" type="datetimeFigureOut">
              <a:rPr lang="en-US" dirty="0"/>
              <a:t>9/16/2020</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Imagem com Legenda">
    <p:spTree>
      <p:nvGrpSpPr>
        <p:cNvPr id="1" name=""/>
        <p:cNvGrpSpPr/>
        <p:nvPr/>
      </p:nvGrpSpPr>
      <p:grpSpPr>
        <a:xfrm>
          <a:off x="0" y="0"/>
          <a:ext cx="0" cy="0"/>
          <a:chOff x="0" y="0"/>
          <a:chExt cx="0" cy="0"/>
        </a:xfrm>
      </p:grpSpPr>
      <p:sp>
        <p:nvSpPr>
          <p:cNvPr id="2" name="Title 1"/>
          <p:cNvSpPr>
            <a:spLocks noGrp="1"/>
          </p:cNvSpPr>
          <p:nvPr>
            <p:ph type="title"/>
          </p:nvPr>
        </p:nvSpPr>
        <p:spPr>
          <a:xfrm>
            <a:off x="1141413" y="609600"/>
            <a:ext cx="5934508" cy="1639886"/>
          </a:xfrm>
        </p:spPr>
        <p:txBody>
          <a:bodyPr anchor="b"/>
          <a:lstStyle>
            <a:lvl1pPr>
              <a:defRPr sz="3200"/>
            </a:lvl1pPr>
          </a:lstStyle>
          <a:p>
            <a:r>
              <a:rPr lang="pt-BR"/>
              <a:t>Clique para editar o título Mestre</a:t>
            </a:r>
            <a:endParaRPr lang="en-US" dirty="0"/>
          </a:p>
        </p:txBody>
      </p:sp>
      <p:sp>
        <p:nvSpPr>
          <p:cNvPr id="3" name="Picture Placeholder 2"/>
          <p:cNvSpPr>
            <a:spLocks noGrp="1" noChangeAspect="1"/>
          </p:cNvSpPr>
          <p:nvPr>
            <p:ph type="pic" idx="1"/>
          </p:nvPr>
        </p:nvSpPr>
        <p:spPr>
          <a:xfrm>
            <a:off x="7380721" y="609601"/>
            <a:ext cx="3666690" cy="5181599"/>
          </a:xfrm>
          <a:prstGeom prst="round2DiagRect">
            <a:avLst>
              <a:gd name="adj1" fmla="val 5608"/>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spPr>
        <p:txBody>
          <a:bodyPr anchor="t"/>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pt-BR"/>
              <a:t>Clique no ícone para adicionar uma imagem</a:t>
            </a:r>
            <a:endParaRPr lang="en-US" dirty="0"/>
          </a:p>
        </p:txBody>
      </p:sp>
      <p:sp>
        <p:nvSpPr>
          <p:cNvPr id="4" name="Text Placeholder 3"/>
          <p:cNvSpPr>
            <a:spLocks noGrp="1"/>
          </p:cNvSpPr>
          <p:nvPr>
            <p:ph type="body" sz="half" idx="2"/>
          </p:nvPr>
        </p:nvSpPr>
        <p:spPr>
          <a:xfrm>
            <a:off x="1141410" y="2249486"/>
            <a:ext cx="5934511" cy="3541714"/>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t-BR"/>
              <a:t>Clique para editar os estilos de texto Mestres</a:t>
            </a:r>
          </a:p>
        </p:txBody>
      </p:sp>
      <p:sp>
        <p:nvSpPr>
          <p:cNvPr id="5" name="Date Placeholder 4"/>
          <p:cNvSpPr>
            <a:spLocks noGrp="1"/>
          </p:cNvSpPr>
          <p:nvPr>
            <p:ph type="dt" sz="half" idx="10"/>
          </p:nvPr>
        </p:nvSpPr>
        <p:spPr/>
        <p:txBody>
          <a:bodyPr/>
          <a:lstStyle/>
          <a:p>
            <a:fld id="{48A87A34-81AB-432B-8DAE-1953F412C126}" type="datetimeFigureOut">
              <a:rPr lang="en-US" dirty="0"/>
              <a:t>9/16/2020</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6D22F896-40B5-4ADD-8801-0D06FADFA095}" type="slidenum">
              <a:rPr lang="en-US" dirty="0"/>
              <a:t>‹nº›</a:t>
            </a:fld>
            <a:endParaRPr lang="en-US" dirty="0"/>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theme" Target="../theme/theme1.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19" Type="http://schemas.openxmlformats.org/officeDocument/2006/relationships/image" Target="../media/image2.png"/><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3">
        <a:schemeClr val="bg2"/>
      </p:bgRef>
    </p:bg>
    <p:spTree>
      <p:nvGrpSpPr>
        <p:cNvPr id="1" name=""/>
        <p:cNvGrpSpPr/>
        <p:nvPr/>
      </p:nvGrpSpPr>
      <p:grpSpPr>
        <a:xfrm>
          <a:off x="0" y="0"/>
          <a:ext cx="0" cy="0"/>
          <a:chOff x="0" y="0"/>
          <a:chExt cx="0" cy="0"/>
        </a:xfrm>
      </p:grpSpPr>
      <p:pic>
        <p:nvPicPr>
          <p:cNvPr id="7" name="Picture 2" descr="\\DROBO-FS\QuickDrops\JB\PPTX NG\Droplets\LightingOverlay.png"/>
          <p:cNvPicPr>
            <a:picLocks noChangeAspect="1" noChangeArrowheads="1"/>
          </p:cNvPicPr>
          <p:nvPr/>
        </p:nvPicPr>
        <p:blipFill>
          <a:blip r:embed="rId19">
            <a:alphaModFix amt="30000"/>
            <a:extLst>
              <a:ext uri="{28A0092B-C50C-407E-A947-70E740481C1C}">
                <a14:useLocalDpi xmlns:a14="http://schemas.microsoft.com/office/drawing/2010/main" val="0"/>
              </a:ext>
            </a:extLst>
          </a:blip>
          <a:srcRect/>
          <a:stretch>
            <a:fillRect/>
          </a:stretch>
        </p:blipFill>
        <p:spPr bwMode="auto">
          <a:xfrm>
            <a:off x="0" y="-1"/>
            <a:ext cx="12192003" cy="6858001"/>
          </a:xfrm>
          <a:prstGeom prst="rect">
            <a:avLst/>
          </a:prstGeom>
          <a:noFill/>
          <a:extLst>
            <a:ext uri="{909E8E84-426E-40dd-AFC4-6F175D3DCCD1}">
              <a14:hiddenFill xmlns="" xmlns:a14="http://schemas.microsoft.com/office/drawing/2010/main">
                <a:solidFill>
                  <a:srgbClr val="FFFFFF"/>
                </a:solidFill>
              </a14:hiddenFill>
            </a:ext>
          </a:extLst>
        </p:spPr>
      </p:pic>
      <p:grpSp>
        <p:nvGrpSpPr>
          <p:cNvPr id="8" name="Group 7"/>
          <p:cNvGrpSpPr/>
          <p:nvPr/>
        </p:nvGrpSpPr>
        <p:grpSpPr>
          <a:xfrm>
            <a:off x="-14288" y="0"/>
            <a:ext cx="12053888" cy="6858001"/>
            <a:chOff x="-14288" y="0"/>
            <a:chExt cx="12053888" cy="6858001"/>
          </a:xfrm>
        </p:grpSpPr>
        <p:grpSp>
          <p:nvGrpSpPr>
            <p:cNvPr id="9" name="Group 8"/>
            <p:cNvGrpSpPr/>
            <p:nvPr/>
          </p:nvGrpSpPr>
          <p:grpSpPr>
            <a:xfrm>
              <a:off x="-14288" y="0"/>
              <a:ext cx="1220788" cy="6858001"/>
              <a:chOff x="-14288" y="0"/>
              <a:chExt cx="1220788" cy="6858001"/>
            </a:xfrm>
            <a:gradFill flip="none" rotWithShape="1">
              <a:gsLst>
                <a:gs pos="0">
                  <a:schemeClr val="tx2"/>
                </a:gs>
                <a:gs pos="100000">
                  <a:schemeClr val="bg2">
                    <a:lumMod val="60000"/>
                    <a:lumOff val="40000"/>
                  </a:schemeClr>
                </a:gs>
              </a:gsLst>
              <a:lin ang="5400000" scaled="0"/>
              <a:tileRect/>
            </a:gradFill>
          </p:grpSpPr>
          <p:sp>
            <p:nvSpPr>
              <p:cNvPr id="21" name="Rectangle 5"/>
              <p:cNvSpPr>
                <a:spLocks noChangeArrowheads="1"/>
              </p:cNvSpPr>
              <p:nvPr/>
            </p:nvSpPr>
            <p:spPr bwMode="auto">
              <a:xfrm>
                <a:off x="114300" y="4763"/>
                <a:ext cx="23813" cy="2181225"/>
              </a:xfrm>
              <a:prstGeom prst="rect">
                <a:avLst/>
              </a:prstGeom>
              <a:grpFill/>
              <a:ln>
                <a:noFill/>
              </a:ln>
              <a:extLst>
                <a:ext uri="{91240B29-F687-4f45-9708-019B960494DF}">
                  <a14:hiddenLine xmlns="" xmlns:a14="http://schemas.microsoft.com/office/drawing/2010/main" w="9525">
                    <a:solidFill>
                      <a:srgbClr val="000000"/>
                    </a:solidFill>
                    <a:miter lim="800000"/>
                    <a:headEnd/>
                    <a:tailEnd/>
                  </a14:hiddenLine>
                </a:ext>
              </a:extLst>
            </p:spPr>
          </p:sp>
          <p:sp>
            <p:nvSpPr>
              <p:cNvPr id="22" name="Freeform 6"/>
              <p:cNvSpPr>
                <a:spLocks noEditPoints="1"/>
              </p:cNvSpPr>
              <p:nvPr/>
            </p:nvSpPr>
            <p:spPr bwMode="auto">
              <a:xfrm>
                <a:off x="33337" y="217646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8" y="36"/>
                      <a:pt x="36" y="29"/>
                      <a:pt x="36" y="20"/>
                    </a:cubicBezTo>
                    <a:cubicBezTo>
                      <a:pt x="36" y="11"/>
                      <a:pt x="28"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3" name="Freeform 7"/>
              <p:cNvSpPr>
                <a:spLocks noEditPoints="1"/>
              </p:cNvSpPr>
              <p:nvPr/>
            </p:nvSpPr>
            <p:spPr bwMode="auto">
              <a:xfrm>
                <a:off x="28575" y="4021138"/>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2" y="4"/>
                      <a:pt x="4" y="11"/>
                      <a:pt x="4" y="20"/>
                    </a:cubicBezTo>
                    <a:cubicBezTo>
                      <a:pt x="4" y="29"/>
                      <a:pt x="12"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4" name="Freeform 8"/>
              <p:cNvSpPr/>
              <p:nvPr/>
            </p:nvSpPr>
            <p:spPr bwMode="auto">
              <a:xfrm>
                <a:off x="200025" y="4763"/>
                <a:ext cx="369888" cy="1811338"/>
              </a:xfrm>
              <a:custGeom>
                <a:avLst/>
                <a:gdLst/>
                <a:ahLst/>
                <a:cxnLst/>
                <a:rect l="0" t="0" r="r" b="b"/>
                <a:pathLst>
                  <a:path w="233" h="1141">
                    <a:moveTo>
                      <a:pt x="218" y="1141"/>
                    </a:moveTo>
                    <a:lnTo>
                      <a:pt x="0" y="626"/>
                    </a:lnTo>
                    <a:lnTo>
                      <a:pt x="0" y="0"/>
                    </a:lnTo>
                    <a:lnTo>
                      <a:pt x="15" y="0"/>
                    </a:lnTo>
                    <a:lnTo>
                      <a:pt x="15" y="623"/>
                    </a:lnTo>
                    <a:lnTo>
                      <a:pt x="233" y="1135"/>
                    </a:lnTo>
                    <a:lnTo>
                      <a:pt x="218" y="1141"/>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5" name="Freeform 9"/>
              <p:cNvSpPr>
                <a:spLocks noEditPoints="1"/>
              </p:cNvSpPr>
              <p:nvPr/>
            </p:nvSpPr>
            <p:spPr bwMode="auto">
              <a:xfrm>
                <a:off x="503237" y="1801813"/>
                <a:ext cx="190500" cy="188913"/>
              </a:xfrm>
              <a:custGeom>
                <a:avLst/>
                <a:gdLst/>
                <a:ahLst/>
                <a:cxnLst/>
                <a:rect l="0" t="0" r="r" b="b"/>
                <a:pathLst>
                  <a:path w="40" h="40">
                    <a:moveTo>
                      <a:pt x="20" y="40"/>
                    </a:moveTo>
                    <a:cubicBezTo>
                      <a:pt x="9" y="40"/>
                      <a:pt x="0" y="31"/>
                      <a:pt x="0" y="20"/>
                    </a:cubicBezTo>
                    <a:cubicBezTo>
                      <a:pt x="0" y="9"/>
                      <a:pt x="9" y="0"/>
                      <a:pt x="20" y="0"/>
                    </a:cubicBezTo>
                    <a:cubicBezTo>
                      <a:pt x="33" y="0"/>
                      <a:pt x="40" y="6"/>
                      <a:pt x="40" y="20"/>
                    </a:cubicBezTo>
                    <a:cubicBezTo>
                      <a:pt x="40" y="31"/>
                      <a:pt x="31" y="40"/>
                      <a:pt x="20" y="40"/>
                    </a:cubicBezTo>
                    <a:close/>
                    <a:moveTo>
                      <a:pt x="20" y="4"/>
                    </a:moveTo>
                    <a:cubicBezTo>
                      <a:pt x="11" y="4"/>
                      <a:pt x="4" y="11"/>
                      <a:pt x="4" y="20"/>
                    </a:cubicBezTo>
                    <a:cubicBezTo>
                      <a:pt x="4" y="29"/>
                      <a:pt x="11" y="36"/>
                      <a:pt x="20" y="36"/>
                    </a:cubicBezTo>
                    <a:cubicBezTo>
                      <a:pt x="28" y="36"/>
                      <a:pt x="36" y="29"/>
                      <a:pt x="36" y="20"/>
                    </a:cubicBezTo>
                    <a:cubicBezTo>
                      <a:pt x="36" y="9"/>
                      <a:pt x="31"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6" name="Freeform 10"/>
              <p:cNvSpPr/>
              <p:nvPr/>
            </p:nvSpPr>
            <p:spPr bwMode="auto">
              <a:xfrm>
                <a:off x="285750" y="4763"/>
                <a:ext cx="369888" cy="1430338"/>
              </a:xfrm>
              <a:custGeom>
                <a:avLst/>
                <a:gdLst/>
                <a:ahLst/>
                <a:cxnLst/>
                <a:rect l="0" t="0" r="r" b="b"/>
                <a:pathLst>
                  <a:path w="233" h="901">
                    <a:moveTo>
                      <a:pt x="221" y="901"/>
                    </a:moveTo>
                    <a:lnTo>
                      <a:pt x="0" y="383"/>
                    </a:lnTo>
                    <a:lnTo>
                      <a:pt x="0" y="0"/>
                    </a:lnTo>
                    <a:lnTo>
                      <a:pt x="18" y="0"/>
                    </a:lnTo>
                    <a:lnTo>
                      <a:pt x="18" y="380"/>
                    </a:lnTo>
                    <a:lnTo>
                      <a:pt x="233" y="895"/>
                    </a:lnTo>
                    <a:lnTo>
                      <a:pt x="221" y="901"/>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7" name="Freeform 11"/>
              <p:cNvSpPr/>
              <p:nvPr/>
            </p:nvSpPr>
            <p:spPr bwMode="auto">
              <a:xfrm>
                <a:off x="546100" y="0"/>
                <a:ext cx="152400" cy="912813"/>
              </a:xfrm>
              <a:custGeom>
                <a:avLst/>
                <a:gdLst/>
                <a:ahLst/>
                <a:cxnLst/>
                <a:rect l="0" t="0" r="r" b="b"/>
                <a:pathLst>
                  <a:path w="96" h="575">
                    <a:moveTo>
                      <a:pt x="96" y="575"/>
                    </a:moveTo>
                    <a:lnTo>
                      <a:pt x="78" y="575"/>
                    </a:lnTo>
                    <a:lnTo>
                      <a:pt x="78" y="192"/>
                    </a:lnTo>
                    <a:lnTo>
                      <a:pt x="0" y="6"/>
                    </a:lnTo>
                    <a:lnTo>
                      <a:pt x="15" y="0"/>
                    </a:lnTo>
                    <a:lnTo>
                      <a:pt x="96" y="189"/>
                    </a:lnTo>
                    <a:lnTo>
                      <a:pt x="96" y="57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8" name="Freeform 12"/>
              <p:cNvSpPr>
                <a:spLocks noEditPoints="1"/>
              </p:cNvSpPr>
              <p:nvPr/>
            </p:nvSpPr>
            <p:spPr bwMode="auto">
              <a:xfrm>
                <a:off x="588962" y="1420813"/>
                <a:ext cx="190500" cy="190500"/>
              </a:xfrm>
              <a:custGeom>
                <a:avLst/>
                <a:gdLst/>
                <a:ahLst/>
                <a:cxnLst/>
                <a:rect l="0" t="0" r="r" b="b"/>
                <a:pathLst>
                  <a:path w="40" h="40">
                    <a:moveTo>
                      <a:pt x="20" y="40"/>
                    </a:moveTo>
                    <a:cubicBezTo>
                      <a:pt x="9" y="40"/>
                      <a:pt x="0" y="31"/>
                      <a:pt x="0" y="20"/>
                    </a:cubicBezTo>
                    <a:cubicBezTo>
                      <a:pt x="0" y="9"/>
                      <a:pt x="9" y="0"/>
                      <a:pt x="20" y="0"/>
                    </a:cubicBezTo>
                    <a:cubicBezTo>
                      <a:pt x="33" y="0"/>
                      <a:pt x="40" y="7"/>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9"/>
                      <a:pt x="31"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9" name="Freeform 13"/>
              <p:cNvSpPr>
                <a:spLocks noEditPoints="1"/>
              </p:cNvSpPr>
              <p:nvPr/>
            </p:nvSpPr>
            <p:spPr bwMode="auto">
              <a:xfrm>
                <a:off x="588962" y="903288"/>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0" name="Freeform 14"/>
              <p:cNvSpPr/>
              <p:nvPr/>
            </p:nvSpPr>
            <p:spPr bwMode="auto">
              <a:xfrm>
                <a:off x="641350" y="0"/>
                <a:ext cx="422275" cy="527050"/>
              </a:xfrm>
              <a:custGeom>
                <a:avLst/>
                <a:gdLst/>
                <a:ahLst/>
                <a:cxnLst/>
                <a:rect l="0" t="0" r="r" b="b"/>
                <a:pathLst>
                  <a:path w="266" h="332">
                    <a:moveTo>
                      <a:pt x="257" y="332"/>
                    </a:moveTo>
                    <a:lnTo>
                      <a:pt x="48" y="123"/>
                    </a:lnTo>
                    <a:lnTo>
                      <a:pt x="0" y="6"/>
                    </a:lnTo>
                    <a:lnTo>
                      <a:pt x="15" y="0"/>
                    </a:lnTo>
                    <a:lnTo>
                      <a:pt x="63" y="114"/>
                    </a:lnTo>
                    <a:lnTo>
                      <a:pt x="266" y="320"/>
                    </a:lnTo>
                    <a:lnTo>
                      <a:pt x="257" y="332"/>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1" name="Freeform 15"/>
              <p:cNvSpPr>
                <a:spLocks noEditPoints="1"/>
              </p:cNvSpPr>
              <p:nvPr/>
            </p:nvSpPr>
            <p:spPr bwMode="auto">
              <a:xfrm>
                <a:off x="1020762" y="488950"/>
                <a:ext cx="161925" cy="147638"/>
              </a:xfrm>
              <a:custGeom>
                <a:avLst/>
                <a:gdLst/>
                <a:ahLst/>
                <a:cxnLst/>
                <a:rect l="0" t="0" r="r" b="b"/>
                <a:pathLst>
                  <a:path w="34" h="31">
                    <a:moveTo>
                      <a:pt x="17" y="31"/>
                    </a:moveTo>
                    <a:cubicBezTo>
                      <a:pt x="13" y="31"/>
                      <a:pt x="9" y="30"/>
                      <a:pt x="6" y="27"/>
                    </a:cubicBezTo>
                    <a:cubicBezTo>
                      <a:pt x="0" y="20"/>
                      <a:pt x="0" y="10"/>
                      <a:pt x="6" y="4"/>
                    </a:cubicBezTo>
                    <a:cubicBezTo>
                      <a:pt x="9" y="1"/>
                      <a:pt x="13" y="0"/>
                      <a:pt x="17" y="0"/>
                    </a:cubicBezTo>
                    <a:cubicBezTo>
                      <a:pt x="21" y="0"/>
                      <a:pt x="25" y="1"/>
                      <a:pt x="28" y="4"/>
                    </a:cubicBezTo>
                    <a:cubicBezTo>
                      <a:pt x="34" y="10"/>
                      <a:pt x="34" y="20"/>
                      <a:pt x="28" y="27"/>
                    </a:cubicBezTo>
                    <a:cubicBezTo>
                      <a:pt x="25" y="30"/>
                      <a:pt x="21" y="31"/>
                      <a:pt x="17" y="31"/>
                    </a:cubicBezTo>
                    <a:close/>
                    <a:moveTo>
                      <a:pt x="17" y="4"/>
                    </a:moveTo>
                    <a:cubicBezTo>
                      <a:pt x="14" y="4"/>
                      <a:pt x="11" y="5"/>
                      <a:pt x="9" y="7"/>
                    </a:cubicBezTo>
                    <a:cubicBezTo>
                      <a:pt x="4" y="12"/>
                      <a:pt x="4" y="19"/>
                      <a:pt x="9" y="24"/>
                    </a:cubicBezTo>
                    <a:cubicBezTo>
                      <a:pt x="11" y="26"/>
                      <a:pt x="14" y="27"/>
                      <a:pt x="17" y="27"/>
                    </a:cubicBezTo>
                    <a:cubicBezTo>
                      <a:pt x="20" y="27"/>
                      <a:pt x="23" y="26"/>
                      <a:pt x="25" y="24"/>
                    </a:cubicBezTo>
                    <a:cubicBezTo>
                      <a:pt x="30" y="19"/>
                      <a:pt x="30" y="12"/>
                      <a:pt x="25" y="7"/>
                    </a:cubicBezTo>
                    <a:cubicBezTo>
                      <a:pt x="23" y="5"/>
                      <a:pt x="20" y="4"/>
                      <a:pt x="17"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2" name="Line 16"/>
              <p:cNvSpPr>
                <a:spLocks noChangeShapeType="1"/>
              </p:cNvSpPr>
              <p:nvPr/>
            </p:nvSpPr>
            <p:spPr bwMode="auto">
              <a:xfrm>
                <a:off x="-4763" y="9525"/>
                <a:ext cx="0" cy="0"/>
              </a:xfrm>
              <a:prstGeom prst="line">
                <a:avLst/>
              </a:prstGeom>
              <a:grpFill/>
              <a:ln w="15" cap="flat">
                <a:solidFill>
                  <a:srgbClr val="FFFFFF"/>
                </a:solidFill>
                <a:prstDash val="solid"/>
                <a:miter lim="800000"/>
                <a:headEnd/>
                <a:tailEnd/>
              </a:ln>
            </p:spPr>
          </p:sp>
          <p:sp>
            <p:nvSpPr>
              <p:cNvPr id="33" name="Freeform 17"/>
              <p:cNvSpPr/>
              <p:nvPr/>
            </p:nvSpPr>
            <p:spPr bwMode="auto">
              <a:xfrm>
                <a:off x="9525" y="1801813"/>
                <a:ext cx="123825" cy="127000"/>
              </a:xfrm>
              <a:custGeom>
                <a:avLst/>
                <a:gdLst/>
                <a:ahLst/>
                <a:cxnLst/>
                <a:rect l="0" t="0" r="r" b="b"/>
                <a:pathLst>
                  <a:path w="78" h="80">
                    <a:moveTo>
                      <a:pt x="6" y="80"/>
                    </a:moveTo>
                    <a:lnTo>
                      <a:pt x="0" y="71"/>
                    </a:lnTo>
                    <a:lnTo>
                      <a:pt x="69" y="0"/>
                    </a:lnTo>
                    <a:lnTo>
                      <a:pt x="78" y="9"/>
                    </a:lnTo>
                    <a:lnTo>
                      <a:pt x="6" y="80"/>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4" name="Freeform 18"/>
              <p:cNvSpPr/>
              <p:nvPr/>
            </p:nvSpPr>
            <p:spPr bwMode="auto">
              <a:xfrm>
                <a:off x="-9525" y="3549650"/>
                <a:ext cx="147638" cy="481013"/>
              </a:xfrm>
              <a:custGeom>
                <a:avLst/>
                <a:gdLst/>
                <a:ahLst/>
                <a:cxnLst/>
                <a:rect l="0" t="0" r="r" b="b"/>
                <a:pathLst>
                  <a:path w="93" h="303">
                    <a:moveTo>
                      <a:pt x="93" y="303"/>
                    </a:moveTo>
                    <a:lnTo>
                      <a:pt x="78" y="303"/>
                    </a:lnTo>
                    <a:lnTo>
                      <a:pt x="78" y="78"/>
                    </a:lnTo>
                    <a:lnTo>
                      <a:pt x="0" y="12"/>
                    </a:lnTo>
                    <a:lnTo>
                      <a:pt x="12" y="0"/>
                    </a:lnTo>
                    <a:lnTo>
                      <a:pt x="93" y="69"/>
                    </a:lnTo>
                    <a:lnTo>
                      <a:pt x="93" y="303"/>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5" name="Freeform 19"/>
              <p:cNvSpPr/>
              <p:nvPr/>
            </p:nvSpPr>
            <p:spPr bwMode="auto">
              <a:xfrm>
                <a:off x="128587" y="1382713"/>
                <a:ext cx="142875" cy="476250"/>
              </a:xfrm>
              <a:custGeom>
                <a:avLst/>
                <a:gdLst/>
                <a:ahLst/>
                <a:cxnLst/>
                <a:rect l="0" t="0" r="r" b="b"/>
                <a:pathLst>
                  <a:path w="90" h="300">
                    <a:moveTo>
                      <a:pt x="90" y="300"/>
                    </a:moveTo>
                    <a:lnTo>
                      <a:pt x="78" y="300"/>
                    </a:lnTo>
                    <a:lnTo>
                      <a:pt x="78" y="84"/>
                    </a:lnTo>
                    <a:lnTo>
                      <a:pt x="0" y="9"/>
                    </a:lnTo>
                    <a:lnTo>
                      <a:pt x="9" y="0"/>
                    </a:lnTo>
                    <a:lnTo>
                      <a:pt x="90" y="81"/>
                    </a:lnTo>
                    <a:lnTo>
                      <a:pt x="90" y="300"/>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6" name="Freeform 20"/>
              <p:cNvSpPr>
                <a:spLocks noEditPoints="1"/>
              </p:cNvSpPr>
              <p:nvPr/>
            </p:nvSpPr>
            <p:spPr bwMode="auto">
              <a:xfrm>
                <a:off x="204787" y="1849438"/>
                <a:ext cx="114300" cy="107950"/>
              </a:xfrm>
              <a:custGeom>
                <a:avLst/>
                <a:gdLst/>
                <a:ahLst/>
                <a:cxnLst/>
                <a:rect l="0" t="0" r="r" b="b"/>
                <a:pathLst>
                  <a:path w="24" h="23">
                    <a:moveTo>
                      <a:pt x="12" y="23"/>
                    </a:moveTo>
                    <a:cubicBezTo>
                      <a:pt x="6" y="23"/>
                      <a:pt x="0" y="18"/>
                      <a:pt x="0" y="12"/>
                    </a:cubicBezTo>
                    <a:cubicBezTo>
                      <a:pt x="0" y="5"/>
                      <a:pt x="6" y="0"/>
                      <a:pt x="12" y="0"/>
                    </a:cubicBezTo>
                    <a:cubicBezTo>
                      <a:pt x="18" y="0"/>
                      <a:pt x="24" y="5"/>
                      <a:pt x="24" y="12"/>
                    </a:cubicBezTo>
                    <a:cubicBezTo>
                      <a:pt x="24" y="18"/>
                      <a:pt x="18" y="23"/>
                      <a:pt x="12" y="23"/>
                    </a:cubicBezTo>
                    <a:close/>
                    <a:moveTo>
                      <a:pt x="12" y="4"/>
                    </a:moveTo>
                    <a:cubicBezTo>
                      <a:pt x="8" y="4"/>
                      <a:pt x="4" y="8"/>
                      <a:pt x="4" y="12"/>
                    </a:cubicBezTo>
                    <a:cubicBezTo>
                      <a:pt x="4" y="16"/>
                      <a:pt x="8" y="19"/>
                      <a:pt x="12" y="19"/>
                    </a:cubicBezTo>
                    <a:cubicBezTo>
                      <a:pt x="16" y="19"/>
                      <a:pt x="20" y="16"/>
                      <a:pt x="20" y="12"/>
                    </a:cubicBezTo>
                    <a:cubicBezTo>
                      <a:pt x="20" y="8"/>
                      <a:pt x="16" y="4"/>
                      <a:pt x="12"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7" name="Rectangle 21"/>
              <p:cNvSpPr>
                <a:spLocks noChangeArrowheads="1"/>
              </p:cNvSpPr>
              <p:nvPr/>
            </p:nvSpPr>
            <p:spPr bwMode="auto">
              <a:xfrm>
                <a:off x="133350" y="4662488"/>
                <a:ext cx="23813" cy="2181225"/>
              </a:xfrm>
              <a:prstGeom prst="rect">
                <a:avLst/>
              </a:prstGeom>
              <a:grpFill/>
              <a:ln>
                <a:noFill/>
              </a:ln>
              <a:extLst>
                <a:ext uri="{91240B29-F687-4f45-9708-019B960494DF}">
                  <a14:hiddenLine xmlns="" xmlns:a14="http://schemas.microsoft.com/office/drawing/2010/main" w="9525">
                    <a:solidFill>
                      <a:srgbClr val="000000"/>
                    </a:solidFill>
                    <a:miter lim="800000"/>
                    <a:headEnd/>
                    <a:tailEnd/>
                  </a14:hiddenLine>
                </a:ext>
              </a:extLst>
            </p:spPr>
          </p:sp>
          <p:sp>
            <p:nvSpPr>
              <p:cNvPr id="38" name="Freeform 22"/>
              <p:cNvSpPr/>
              <p:nvPr/>
            </p:nvSpPr>
            <p:spPr bwMode="auto">
              <a:xfrm>
                <a:off x="223837" y="5041900"/>
                <a:ext cx="369888" cy="1801813"/>
              </a:xfrm>
              <a:custGeom>
                <a:avLst/>
                <a:gdLst/>
                <a:ahLst/>
                <a:cxnLst/>
                <a:rect l="0" t="0" r="r" b="b"/>
                <a:pathLst>
                  <a:path w="233" h="1135">
                    <a:moveTo>
                      <a:pt x="15" y="1135"/>
                    </a:moveTo>
                    <a:lnTo>
                      <a:pt x="0" y="1135"/>
                    </a:lnTo>
                    <a:lnTo>
                      <a:pt x="0" y="515"/>
                    </a:lnTo>
                    <a:lnTo>
                      <a:pt x="0" y="512"/>
                    </a:lnTo>
                    <a:lnTo>
                      <a:pt x="218" y="0"/>
                    </a:lnTo>
                    <a:lnTo>
                      <a:pt x="233" y="6"/>
                    </a:lnTo>
                    <a:lnTo>
                      <a:pt x="15" y="518"/>
                    </a:lnTo>
                    <a:lnTo>
                      <a:pt x="15" y="113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39" name="Freeform 23"/>
              <p:cNvSpPr>
                <a:spLocks noEditPoints="1"/>
              </p:cNvSpPr>
              <p:nvPr/>
            </p:nvSpPr>
            <p:spPr bwMode="auto">
              <a:xfrm>
                <a:off x="52387" y="448151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8" y="36"/>
                      <a:pt x="36" y="29"/>
                      <a:pt x="36" y="20"/>
                    </a:cubicBezTo>
                    <a:cubicBezTo>
                      <a:pt x="36" y="11"/>
                      <a:pt x="28"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0" name="Freeform 24"/>
              <p:cNvSpPr/>
              <p:nvPr/>
            </p:nvSpPr>
            <p:spPr bwMode="auto">
              <a:xfrm>
                <a:off x="-14288" y="5627688"/>
                <a:ext cx="85725" cy="1216025"/>
              </a:xfrm>
              <a:custGeom>
                <a:avLst/>
                <a:gdLst/>
                <a:ahLst/>
                <a:cxnLst/>
                <a:rect l="0" t="0" r="r" b="b"/>
                <a:pathLst>
                  <a:path w="54" h="766">
                    <a:moveTo>
                      <a:pt x="54" y="766"/>
                    </a:moveTo>
                    <a:lnTo>
                      <a:pt x="36" y="766"/>
                    </a:lnTo>
                    <a:lnTo>
                      <a:pt x="36" y="149"/>
                    </a:lnTo>
                    <a:lnTo>
                      <a:pt x="0" y="3"/>
                    </a:lnTo>
                    <a:lnTo>
                      <a:pt x="18" y="0"/>
                    </a:lnTo>
                    <a:lnTo>
                      <a:pt x="54" y="146"/>
                    </a:lnTo>
                    <a:lnTo>
                      <a:pt x="54" y="766"/>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1" name="Freeform 25"/>
              <p:cNvSpPr>
                <a:spLocks noEditPoints="1"/>
              </p:cNvSpPr>
              <p:nvPr/>
            </p:nvSpPr>
            <p:spPr bwMode="auto">
              <a:xfrm>
                <a:off x="527050" y="4867275"/>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2" name="Freeform 26"/>
              <p:cNvSpPr/>
              <p:nvPr/>
            </p:nvSpPr>
            <p:spPr bwMode="auto">
              <a:xfrm>
                <a:off x="309562" y="5422900"/>
                <a:ext cx="374650" cy="1425575"/>
              </a:xfrm>
              <a:custGeom>
                <a:avLst/>
                <a:gdLst/>
                <a:ahLst/>
                <a:cxnLst/>
                <a:rect l="0" t="0" r="r" b="b"/>
                <a:pathLst>
                  <a:path w="236" h="898">
                    <a:moveTo>
                      <a:pt x="18" y="898"/>
                    </a:moveTo>
                    <a:lnTo>
                      <a:pt x="0" y="898"/>
                    </a:lnTo>
                    <a:lnTo>
                      <a:pt x="0" y="515"/>
                    </a:lnTo>
                    <a:lnTo>
                      <a:pt x="3" y="512"/>
                    </a:lnTo>
                    <a:lnTo>
                      <a:pt x="221" y="0"/>
                    </a:lnTo>
                    <a:lnTo>
                      <a:pt x="236" y="6"/>
                    </a:lnTo>
                    <a:lnTo>
                      <a:pt x="18" y="518"/>
                    </a:lnTo>
                    <a:lnTo>
                      <a:pt x="18" y="898"/>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3" name="Freeform 27"/>
              <p:cNvSpPr/>
              <p:nvPr/>
            </p:nvSpPr>
            <p:spPr bwMode="auto">
              <a:xfrm>
                <a:off x="569912" y="5945188"/>
                <a:ext cx="152400" cy="912813"/>
              </a:xfrm>
              <a:custGeom>
                <a:avLst/>
                <a:gdLst/>
                <a:ahLst/>
                <a:cxnLst/>
                <a:rect l="0" t="0" r="r" b="b"/>
                <a:pathLst>
                  <a:path w="96" h="575">
                    <a:moveTo>
                      <a:pt x="15" y="575"/>
                    </a:moveTo>
                    <a:lnTo>
                      <a:pt x="0" y="569"/>
                    </a:lnTo>
                    <a:lnTo>
                      <a:pt x="81" y="383"/>
                    </a:lnTo>
                    <a:lnTo>
                      <a:pt x="81" y="0"/>
                    </a:lnTo>
                    <a:lnTo>
                      <a:pt x="96" y="0"/>
                    </a:lnTo>
                    <a:lnTo>
                      <a:pt x="96" y="386"/>
                    </a:lnTo>
                    <a:lnTo>
                      <a:pt x="15" y="57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4" name="Freeform 28"/>
              <p:cNvSpPr>
                <a:spLocks noEditPoints="1"/>
              </p:cNvSpPr>
              <p:nvPr/>
            </p:nvSpPr>
            <p:spPr bwMode="auto">
              <a:xfrm>
                <a:off x="612775" y="5246688"/>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2" y="4"/>
                      <a:pt x="4" y="11"/>
                      <a:pt x="4" y="20"/>
                    </a:cubicBezTo>
                    <a:cubicBezTo>
                      <a:pt x="4" y="29"/>
                      <a:pt x="12"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5" name="Freeform 29"/>
              <p:cNvSpPr>
                <a:spLocks noEditPoints="1"/>
              </p:cNvSpPr>
              <p:nvPr/>
            </p:nvSpPr>
            <p:spPr bwMode="auto">
              <a:xfrm>
                <a:off x="612775" y="5764213"/>
                <a:ext cx="190500"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2" y="4"/>
                      <a:pt x="4" y="11"/>
                      <a:pt x="4" y="20"/>
                    </a:cubicBezTo>
                    <a:cubicBezTo>
                      <a:pt x="4" y="29"/>
                      <a:pt x="12"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6" name="Freeform 30"/>
              <p:cNvSpPr/>
              <p:nvPr/>
            </p:nvSpPr>
            <p:spPr bwMode="auto">
              <a:xfrm>
                <a:off x="669925" y="6330950"/>
                <a:ext cx="417513" cy="517525"/>
              </a:xfrm>
              <a:custGeom>
                <a:avLst/>
                <a:gdLst/>
                <a:ahLst/>
                <a:cxnLst/>
                <a:rect l="0" t="0" r="r" b="b"/>
                <a:pathLst>
                  <a:path w="263" h="326">
                    <a:moveTo>
                      <a:pt x="15" y="326"/>
                    </a:moveTo>
                    <a:lnTo>
                      <a:pt x="0" y="320"/>
                    </a:lnTo>
                    <a:lnTo>
                      <a:pt x="45" y="206"/>
                    </a:lnTo>
                    <a:lnTo>
                      <a:pt x="48" y="206"/>
                    </a:lnTo>
                    <a:lnTo>
                      <a:pt x="254" y="0"/>
                    </a:lnTo>
                    <a:lnTo>
                      <a:pt x="263" y="12"/>
                    </a:lnTo>
                    <a:lnTo>
                      <a:pt x="60" y="215"/>
                    </a:lnTo>
                    <a:lnTo>
                      <a:pt x="15" y="326"/>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47" name="Freeform 31"/>
              <p:cNvSpPr>
                <a:spLocks noEditPoints="1"/>
              </p:cNvSpPr>
              <p:nvPr/>
            </p:nvSpPr>
            <p:spPr bwMode="auto">
              <a:xfrm>
                <a:off x="1049337" y="6221413"/>
                <a:ext cx="157163" cy="147638"/>
              </a:xfrm>
              <a:custGeom>
                <a:avLst/>
                <a:gdLst/>
                <a:ahLst/>
                <a:cxnLst/>
                <a:rect l="0" t="0" r="r" b="b"/>
                <a:pathLst>
                  <a:path w="33" h="31">
                    <a:moveTo>
                      <a:pt x="16" y="31"/>
                    </a:moveTo>
                    <a:cubicBezTo>
                      <a:pt x="12" y="31"/>
                      <a:pt x="8" y="29"/>
                      <a:pt x="5" y="26"/>
                    </a:cubicBezTo>
                    <a:cubicBezTo>
                      <a:pt x="2" y="24"/>
                      <a:pt x="0" y="20"/>
                      <a:pt x="0" y="15"/>
                    </a:cubicBezTo>
                    <a:cubicBezTo>
                      <a:pt x="0" y="11"/>
                      <a:pt x="2" y="7"/>
                      <a:pt x="5" y="4"/>
                    </a:cubicBezTo>
                    <a:cubicBezTo>
                      <a:pt x="8" y="1"/>
                      <a:pt x="12" y="0"/>
                      <a:pt x="16" y="0"/>
                    </a:cubicBezTo>
                    <a:cubicBezTo>
                      <a:pt x="20" y="0"/>
                      <a:pt x="24" y="1"/>
                      <a:pt x="27" y="4"/>
                    </a:cubicBezTo>
                    <a:cubicBezTo>
                      <a:pt x="33" y="10"/>
                      <a:pt x="33" y="20"/>
                      <a:pt x="27" y="26"/>
                    </a:cubicBezTo>
                    <a:cubicBezTo>
                      <a:pt x="24" y="29"/>
                      <a:pt x="20" y="31"/>
                      <a:pt x="16" y="31"/>
                    </a:cubicBezTo>
                    <a:close/>
                    <a:moveTo>
                      <a:pt x="16" y="4"/>
                    </a:moveTo>
                    <a:cubicBezTo>
                      <a:pt x="13" y="4"/>
                      <a:pt x="10" y="5"/>
                      <a:pt x="8" y="7"/>
                    </a:cubicBezTo>
                    <a:cubicBezTo>
                      <a:pt x="6" y="9"/>
                      <a:pt x="4" y="12"/>
                      <a:pt x="4" y="15"/>
                    </a:cubicBezTo>
                    <a:cubicBezTo>
                      <a:pt x="4" y="19"/>
                      <a:pt x="6" y="21"/>
                      <a:pt x="8" y="24"/>
                    </a:cubicBezTo>
                    <a:cubicBezTo>
                      <a:pt x="10" y="26"/>
                      <a:pt x="13" y="27"/>
                      <a:pt x="16" y="27"/>
                    </a:cubicBezTo>
                    <a:cubicBezTo>
                      <a:pt x="19" y="27"/>
                      <a:pt x="22" y="26"/>
                      <a:pt x="24" y="24"/>
                    </a:cubicBezTo>
                    <a:cubicBezTo>
                      <a:pt x="29" y="19"/>
                      <a:pt x="29" y="12"/>
                      <a:pt x="24" y="7"/>
                    </a:cubicBezTo>
                    <a:cubicBezTo>
                      <a:pt x="22" y="5"/>
                      <a:pt x="19" y="4"/>
                      <a:pt x="16"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grpSp>
        <p:grpSp>
          <p:nvGrpSpPr>
            <p:cNvPr id="10" name="Group 9"/>
            <p:cNvGrpSpPr/>
            <p:nvPr/>
          </p:nvGrpSpPr>
          <p:grpSpPr>
            <a:xfrm>
              <a:off x="11364912" y="0"/>
              <a:ext cx="674688" cy="6848476"/>
              <a:chOff x="11364912" y="0"/>
              <a:chExt cx="674688" cy="6848476"/>
            </a:xfrm>
            <a:gradFill flip="none" rotWithShape="1">
              <a:gsLst>
                <a:gs pos="0">
                  <a:schemeClr val="tx2">
                    <a:alpha val="80000"/>
                  </a:schemeClr>
                </a:gs>
                <a:gs pos="100000">
                  <a:schemeClr val="bg2">
                    <a:lumMod val="60000"/>
                    <a:lumOff val="40000"/>
                    <a:alpha val="60000"/>
                  </a:schemeClr>
                </a:gs>
              </a:gsLst>
              <a:lin ang="5400000" scaled="0"/>
              <a:tileRect/>
            </a:gradFill>
          </p:grpSpPr>
          <p:sp>
            <p:nvSpPr>
              <p:cNvPr id="11" name="Freeform 32"/>
              <p:cNvSpPr/>
              <p:nvPr/>
            </p:nvSpPr>
            <p:spPr bwMode="auto">
              <a:xfrm>
                <a:off x="11483975" y="0"/>
                <a:ext cx="417513" cy="512763"/>
              </a:xfrm>
              <a:custGeom>
                <a:avLst/>
                <a:gdLst/>
                <a:ahLst/>
                <a:cxnLst/>
                <a:rect l="0" t="0" r="r" b="b"/>
                <a:pathLst>
                  <a:path w="263" h="323">
                    <a:moveTo>
                      <a:pt x="12" y="323"/>
                    </a:moveTo>
                    <a:lnTo>
                      <a:pt x="0" y="314"/>
                    </a:lnTo>
                    <a:lnTo>
                      <a:pt x="203" y="108"/>
                    </a:lnTo>
                    <a:lnTo>
                      <a:pt x="248" y="0"/>
                    </a:lnTo>
                    <a:lnTo>
                      <a:pt x="263" y="6"/>
                    </a:lnTo>
                    <a:lnTo>
                      <a:pt x="218" y="117"/>
                    </a:lnTo>
                    <a:lnTo>
                      <a:pt x="218" y="117"/>
                    </a:lnTo>
                    <a:lnTo>
                      <a:pt x="12" y="323"/>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2" name="Freeform 33"/>
              <p:cNvSpPr>
                <a:spLocks noEditPoints="1"/>
              </p:cNvSpPr>
              <p:nvPr/>
            </p:nvSpPr>
            <p:spPr bwMode="auto">
              <a:xfrm>
                <a:off x="11364912" y="474663"/>
                <a:ext cx="157163" cy="152400"/>
              </a:xfrm>
              <a:custGeom>
                <a:avLst/>
                <a:gdLst/>
                <a:ahLst/>
                <a:cxnLst/>
                <a:rect l="0" t="0" r="r" b="b"/>
                <a:pathLst>
                  <a:path w="33" h="32">
                    <a:moveTo>
                      <a:pt x="17" y="32"/>
                    </a:moveTo>
                    <a:cubicBezTo>
                      <a:pt x="13" y="32"/>
                      <a:pt x="9" y="30"/>
                      <a:pt x="6" y="27"/>
                    </a:cubicBezTo>
                    <a:cubicBezTo>
                      <a:pt x="0" y="21"/>
                      <a:pt x="0" y="11"/>
                      <a:pt x="6" y="5"/>
                    </a:cubicBezTo>
                    <a:cubicBezTo>
                      <a:pt x="9" y="2"/>
                      <a:pt x="13" y="0"/>
                      <a:pt x="17" y="0"/>
                    </a:cubicBezTo>
                    <a:cubicBezTo>
                      <a:pt x="21" y="0"/>
                      <a:pt x="25" y="2"/>
                      <a:pt x="28" y="5"/>
                    </a:cubicBezTo>
                    <a:cubicBezTo>
                      <a:pt x="31" y="8"/>
                      <a:pt x="33" y="12"/>
                      <a:pt x="33" y="16"/>
                    </a:cubicBezTo>
                    <a:cubicBezTo>
                      <a:pt x="33" y="20"/>
                      <a:pt x="31" y="24"/>
                      <a:pt x="28" y="27"/>
                    </a:cubicBezTo>
                    <a:cubicBezTo>
                      <a:pt x="25" y="30"/>
                      <a:pt x="21" y="32"/>
                      <a:pt x="17" y="32"/>
                    </a:cubicBezTo>
                    <a:close/>
                    <a:moveTo>
                      <a:pt x="17" y="4"/>
                    </a:moveTo>
                    <a:cubicBezTo>
                      <a:pt x="14" y="4"/>
                      <a:pt x="11" y="6"/>
                      <a:pt x="9" y="8"/>
                    </a:cubicBezTo>
                    <a:cubicBezTo>
                      <a:pt x="4" y="12"/>
                      <a:pt x="4" y="20"/>
                      <a:pt x="9" y="24"/>
                    </a:cubicBezTo>
                    <a:cubicBezTo>
                      <a:pt x="11" y="27"/>
                      <a:pt x="14" y="28"/>
                      <a:pt x="17" y="28"/>
                    </a:cubicBezTo>
                    <a:cubicBezTo>
                      <a:pt x="20" y="28"/>
                      <a:pt x="23" y="27"/>
                      <a:pt x="26" y="24"/>
                    </a:cubicBezTo>
                    <a:cubicBezTo>
                      <a:pt x="30" y="20"/>
                      <a:pt x="30" y="12"/>
                      <a:pt x="26" y="8"/>
                    </a:cubicBezTo>
                    <a:cubicBezTo>
                      <a:pt x="23" y="6"/>
                      <a:pt x="20" y="4"/>
                      <a:pt x="17"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3" name="Freeform 34"/>
              <p:cNvSpPr>
                <a:spLocks noEditPoints="1"/>
              </p:cNvSpPr>
              <p:nvPr/>
            </p:nvSpPr>
            <p:spPr bwMode="auto">
              <a:xfrm>
                <a:off x="11631612" y="1539875"/>
                <a:ext cx="188913" cy="190500"/>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4" name="Freeform 35"/>
              <p:cNvSpPr/>
              <p:nvPr/>
            </p:nvSpPr>
            <p:spPr bwMode="auto">
              <a:xfrm>
                <a:off x="11531600" y="5694363"/>
                <a:ext cx="298450" cy="1154113"/>
              </a:xfrm>
              <a:custGeom>
                <a:avLst/>
                <a:gdLst/>
                <a:ahLst/>
                <a:cxnLst/>
                <a:rect l="0" t="0" r="r" b="b"/>
                <a:pathLst>
                  <a:path w="188" h="727">
                    <a:moveTo>
                      <a:pt x="15" y="727"/>
                    </a:moveTo>
                    <a:lnTo>
                      <a:pt x="0" y="727"/>
                    </a:lnTo>
                    <a:lnTo>
                      <a:pt x="0" y="407"/>
                    </a:lnTo>
                    <a:lnTo>
                      <a:pt x="0" y="407"/>
                    </a:lnTo>
                    <a:lnTo>
                      <a:pt x="176" y="0"/>
                    </a:lnTo>
                    <a:lnTo>
                      <a:pt x="188" y="6"/>
                    </a:lnTo>
                    <a:lnTo>
                      <a:pt x="15" y="410"/>
                    </a:lnTo>
                    <a:lnTo>
                      <a:pt x="15" y="727"/>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5" name="Freeform 36"/>
              <p:cNvSpPr>
                <a:spLocks noEditPoints="1"/>
              </p:cNvSpPr>
              <p:nvPr/>
            </p:nvSpPr>
            <p:spPr bwMode="auto">
              <a:xfrm>
                <a:off x="11772900" y="5551488"/>
                <a:ext cx="157163" cy="155575"/>
              </a:xfrm>
              <a:custGeom>
                <a:avLst/>
                <a:gdLst/>
                <a:ahLst/>
                <a:cxnLst/>
                <a:rect l="0" t="0" r="r" b="b"/>
                <a:pathLst>
                  <a:path w="33" h="33">
                    <a:moveTo>
                      <a:pt x="17" y="33"/>
                    </a:moveTo>
                    <a:cubicBezTo>
                      <a:pt x="8" y="33"/>
                      <a:pt x="0" y="25"/>
                      <a:pt x="0" y="16"/>
                    </a:cubicBezTo>
                    <a:cubicBezTo>
                      <a:pt x="0" y="7"/>
                      <a:pt x="8" y="0"/>
                      <a:pt x="17" y="0"/>
                    </a:cubicBezTo>
                    <a:cubicBezTo>
                      <a:pt x="26" y="0"/>
                      <a:pt x="33" y="7"/>
                      <a:pt x="33" y="16"/>
                    </a:cubicBezTo>
                    <a:cubicBezTo>
                      <a:pt x="33" y="25"/>
                      <a:pt x="26" y="33"/>
                      <a:pt x="17" y="33"/>
                    </a:cubicBezTo>
                    <a:close/>
                    <a:moveTo>
                      <a:pt x="17" y="4"/>
                    </a:moveTo>
                    <a:cubicBezTo>
                      <a:pt x="10" y="4"/>
                      <a:pt x="4" y="9"/>
                      <a:pt x="4" y="16"/>
                    </a:cubicBezTo>
                    <a:cubicBezTo>
                      <a:pt x="4" y="23"/>
                      <a:pt x="10" y="29"/>
                      <a:pt x="17" y="29"/>
                    </a:cubicBezTo>
                    <a:cubicBezTo>
                      <a:pt x="23" y="29"/>
                      <a:pt x="29" y="23"/>
                      <a:pt x="29" y="16"/>
                    </a:cubicBezTo>
                    <a:cubicBezTo>
                      <a:pt x="29" y="9"/>
                      <a:pt x="23" y="4"/>
                      <a:pt x="17"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6" name="Freeform 37"/>
              <p:cNvSpPr/>
              <p:nvPr/>
            </p:nvSpPr>
            <p:spPr bwMode="auto">
              <a:xfrm>
                <a:off x="11710987" y="4763"/>
                <a:ext cx="304800" cy="1544638"/>
              </a:xfrm>
              <a:custGeom>
                <a:avLst/>
                <a:gdLst/>
                <a:ahLst/>
                <a:cxnLst/>
                <a:rect l="0" t="0" r="r" b="b"/>
                <a:pathLst>
                  <a:path w="192" h="973">
                    <a:moveTo>
                      <a:pt x="15" y="973"/>
                    </a:moveTo>
                    <a:lnTo>
                      <a:pt x="0" y="973"/>
                    </a:lnTo>
                    <a:lnTo>
                      <a:pt x="0" y="790"/>
                    </a:lnTo>
                    <a:lnTo>
                      <a:pt x="174" y="614"/>
                    </a:lnTo>
                    <a:lnTo>
                      <a:pt x="174" y="0"/>
                    </a:lnTo>
                    <a:lnTo>
                      <a:pt x="192" y="0"/>
                    </a:lnTo>
                    <a:lnTo>
                      <a:pt x="192" y="620"/>
                    </a:lnTo>
                    <a:lnTo>
                      <a:pt x="15" y="796"/>
                    </a:lnTo>
                    <a:lnTo>
                      <a:pt x="15" y="973"/>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7" name="Freeform 38"/>
              <p:cNvSpPr>
                <a:spLocks noEditPoints="1"/>
              </p:cNvSpPr>
              <p:nvPr/>
            </p:nvSpPr>
            <p:spPr bwMode="auto">
              <a:xfrm>
                <a:off x="11636375" y="4867275"/>
                <a:ext cx="188913"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1" y="4"/>
                      <a:pt x="4" y="11"/>
                      <a:pt x="4" y="20"/>
                    </a:cubicBezTo>
                    <a:cubicBezTo>
                      <a:pt x="4" y="29"/>
                      <a:pt x="11"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8" name="Freeform 39"/>
              <p:cNvSpPr/>
              <p:nvPr/>
            </p:nvSpPr>
            <p:spPr bwMode="auto">
              <a:xfrm>
                <a:off x="11441112" y="5046663"/>
                <a:ext cx="307975" cy="1801813"/>
              </a:xfrm>
              <a:custGeom>
                <a:avLst/>
                <a:gdLst/>
                <a:ahLst/>
                <a:cxnLst/>
                <a:rect l="0" t="0" r="r" b="b"/>
                <a:pathLst>
                  <a:path w="194" h="1135">
                    <a:moveTo>
                      <a:pt x="18" y="1135"/>
                    </a:moveTo>
                    <a:lnTo>
                      <a:pt x="0" y="1135"/>
                    </a:lnTo>
                    <a:lnTo>
                      <a:pt x="0" y="354"/>
                    </a:lnTo>
                    <a:lnTo>
                      <a:pt x="176" y="177"/>
                    </a:lnTo>
                    <a:lnTo>
                      <a:pt x="176" y="0"/>
                    </a:lnTo>
                    <a:lnTo>
                      <a:pt x="194" y="0"/>
                    </a:lnTo>
                    <a:lnTo>
                      <a:pt x="194" y="183"/>
                    </a:lnTo>
                    <a:lnTo>
                      <a:pt x="18" y="360"/>
                    </a:lnTo>
                    <a:lnTo>
                      <a:pt x="18" y="1135"/>
                    </a:ln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19" name="Freeform 40"/>
              <p:cNvSpPr>
                <a:spLocks noEditPoints="1"/>
              </p:cNvSpPr>
              <p:nvPr/>
            </p:nvSpPr>
            <p:spPr bwMode="auto">
              <a:xfrm>
                <a:off x="11849100" y="6416675"/>
                <a:ext cx="190500" cy="188913"/>
              </a:xfrm>
              <a:custGeom>
                <a:avLst/>
                <a:gdLst/>
                <a:ahLst/>
                <a:cxnLst/>
                <a:rect l="0" t="0" r="r" b="b"/>
                <a:pathLst>
                  <a:path w="40" h="40">
                    <a:moveTo>
                      <a:pt x="20" y="40"/>
                    </a:moveTo>
                    <a:cubicBezTo>
                      <a:pt x="9" y="40"/>
                      <a:pt x="0" y="31"/>
                      <a:pt x="0" y="20"/>
                    </a:cubicBezTo>
                    <a:cubicBezTo>
                      <a:pt x="0" y="9"/>
                      <a:pt x="9" y="0"/>
                      <a:pt x="20" y="0"/>
                    </a:cubicBezTo>
                    <a:cubicBezTo>
                      <a:pt x="31" y="0"/>
                      <a:pt x="40" y="9"/>
                      <a:pt x="40" y="20"/>
                    </a:cubicBezTo>
                    <a:cubicBezTo>
                      <a:pt x="40" y="31"/>
                      <a:pt x="31" y="40"/>
                      <a:pt x="20" y="40"/>
                    </a:cubicBezTo>
                    <a:close/>
                    <a:moveTo>
                      <a:pt x="20" y="4"/>
                    </a:moveTo>
                    <a:cubicBezTo>
                      <a:pt x="12" y="4"/>
                      <a:pt x="4" y="11"/>
                      <a:pt x="4" y="20"/>
                    </a:cubicBezTo>
                    <a:cubicBezTo>
                      <a:pt x="4" y="29"/>
                      <a:pt x="12" y="36"/>
                      <a:pt x="20" y="36"/>
                    </a:cubicBezTo>
                    <a:cubicBezTo>
                      <a:pt x="29" y="36"/>
                      <a:pt x="36" y="29"/>
                      <a:pt x="36" y="20"/>
                    </a:cubicBezTo>
                    <a:cubicBezTo>
                      <a:pt x="36" y="11"/>
                      <a:pt x="29" y="4"/>
                      <a:pt x="20" y="4"/>
                    </a:cubicBezTo>
                    <a:close/>
                  </a:path>
                </a:pathLst>
              </a:custGeom>
              <a:grpFill/>
              <a:ln>
                <a:noFill/>
              </a:ln>
              <a:extLst>
                <a:ext uri="{91240B29-F687-4f45-9708-019B960494DF}">
                  <a14:hiddenLine xmlns="" xmlns:a14="http://schemas.microsoft.com/office/drawing/2010/main" w="9525">
                    <a:solidFill>
                      <a:srgbClr val="000000"/>
                    </a:solidFill>
                    <a:round/>
                    <a:headEnd/>
                    <a:tailEnd/>
                  </a14:hiddenLine>
                </a:ext>
              </a:extLst>
            </p:spPr>
          </p:sp>
          <p:sp>
            <p:nvSpPr>
              <p:cNvPr id="20" name="Rectangle 41"/>
              <p:cNvSpPr>
                <a:spLocks noChangeArrowheads="1"/>
              </p:cNvSpPr>
              <p:nvPr/>
            </p:nvSpPr>
            <p:spPr bwMode="auto">
              <a:xfrm>
                <a:off x="11939587" y="6596063"/>
                <a:ext cx="23813" cy="252413"/>
              </a:xfrm>
              <a:prstGeom prst="rect">
                <a:avLst/>
              </a:prstGeom>
              <a:grpFill/>
              <a:ln>
                <a:noFill/>
              </a:ln>
              <a:extLst>
                <a:ext uri="{91240B29-F687-4f45-9708-019B960494DF}">
                  <a14:hiddenLine xmlns="" xmlns:a14="http://schemas.microsoft.com/office/drawing/2010/main" w="9525">
                    <a:solidFill>
                      <a:srgbClr val="000000"/>
                    </a:solidFill>
                    <a:miter lim="800000"/>
                    <a:headEnd/>
                    <a:tailEnd/>
                  </a14:hiddenLine>
                </a:ext>
              </a:extLst>
            </p:spPr>
          </p:sp>
        </p:grpSp>
      </p:grpSp>
      <p:sp>
        <p:nvSpPr>
          <p:cNvPr id="2" name="Title Placeholder 1"/>
          <p:cNvSpPr>
            <a:spLocks noGrp="1"/>
          </p:cNvSpPr>
          <p:nvPr>
            <p:ph type="title"/>
          </p:nvPr>
        </p:nvSpPr>
        <p:spPr>
          <a:xfrm>
            <a:off x="1141413" y="618518"/>
            <a:ext cx="9905998" cy="1478570"/>
          </a:xfrm>
          <a:prstGeom prst="rect">
            <a:avLst/>
          </a:prstGeom>
        </p:spPr>
        <p:txBody>
          <a:bodyPr vert="horz" lIns="91440" tIns="45720" rIns="91440" bIns="45720" rtlCol="0" anchor="ctr">
            <a:normAutofit/>
          </a:bodyPr>
          <a:lstStyle/>
          <a:p>
            <a:endParaRPr lang="en-US" dirty="0"/>
          </a:p>
        </p:txBody>
      </p:sp>
      <p:sp>
        <p:nvSpPr>
          <p:cNvPr id="3" name="Text Placeholder 2"/>
          <p:cNvSpPr>
            <a:spLocks noGrp="1"/>
          </p:cNvSpPr>
          <p:nvPr>
            <p:ph type="body" idx="1"/>
          </p:nvPr>
        </p:nvSpPr>
        <p:spPr>
          <a:xfrm>
            <a:off x="1141412" y="2249487"/>
            <a:ext cx="9905999" cy="3541714"/>
          </a:xfrm>
          <a:prstGeom prst="rect">
            <a:avLst/>
          </a:prstGeom>
        </p:spPr>
        <p:txBody>
          <a:bodyPr vert="horz" lIns="91440" tIns="45720" rIns="91440" bIns="45720" rtlCol="0">
            <a:normAutofit/>
          </a:bodyPr>
          <a:lstStyle/>
          <a:p>
            <a:pPr lvl="0"/>
            <a:r>
              <a:rPr lang="pt-BR"/>
              <a:t>Clique para editar os estilos de texto Mestres</a:t>
            </a:r>
          </a:p>
          <a:p>
            <a:pPr lvl="1"/>
            <a:r>
              <a:rPr lang="pt-BR"/>
              <a:t>Segundo nível</a:t>
            </a:r>
          </a:p>
          <a:p>
            <a:pPr lvl="2"/>
            <a:r>
              <a:rPr lang="pt-BR"/>
              <a:t>Terceiro nível</a:t>
            </a:r>
          </a:p>
          <a:p>
            <a:pPr lvl="3"/>
            <a:r>
              <a:rPr lang="pt-BR"/>
              <a:t>Quarto nível</a:t>
            </a:r>
          </a:p>
          <a:p>
            <a:pPr lvl="4"/>
            <a:r>
              <a:rPr lang="pt-BR"/>
              <a:t>Quinto nível</a:t>
            </a:r>
            <a:endParaRPr lang="en-US" dirty="0"/>
          </a:p>
        </p:txBody>
      </p:sp>
      <p:sp>
        <p:nvSpPr>
          <p:cNvPr id="4" name="Date Placeholder 3"/>
          <p:cNvSpPr>
            <a:spLocks noGrp="1"/>
          </p:cNvSpPr>
          <p:nvPr>
            <p:ph type="dt" sz="half" idx="2"/>
          </p:nvPr>
        </p:nvSpPr>
        <p:spPr>
          <a:xfrm>
            <a:off x="7456921" y="5883276"/>
            <a:ext cx="2743200" cy="365125"/>
          </a:xfrm>
          <a:prstGeom prst="rect">
            <a:avLst/>
          </a:prstGeom>
        </p:spPr>
        <p:txBody>
          <a:bodyPr vert="horz" lIns="91440" tIns="45720" rIns="91440" bIns="45720" rtlCol="0" anchor="ctr"/>
          <a:lstStyle>
            <a:lvl1pPr algn="r">
              <a:defRPr sz="1050">
                <a:solidFill>
                  <a:schemeClr val="tx1">
                    <a:tint val="75000"/>
                  </a:schemeClr>
                </a:solidFill>
              </a:defRPr>
            </a:lvl1pPr>
          </a:lstStyle>
          <a:p>
            <a:fld id="{48A87A34-81AB-432B-8DAE-1953F412C126}" type="datetimeFigureOut">
              <a:rPr lang="en-US" dirty="0"/>
              <a:pPr/>
              <a:t>9/16/2020</a:t>
            </a:fld>
            <a:endParaRPr lang="en-US" dirty="0"/>
          </a:p>
        </p:txBody>
      </p:sp>
      <p:sp>
        <p:nvSpPr>
          <p:cNvPr id="5" name="Footer Placeholder 4"/>
          <p:cNvSpPr>
            <a:spLocks noGrp="1"/>
          </p:cNvSpPr>
          <p:nvPr>
            <p:ph type="ftr" sz="quarter" idx="3"/>
          </p:nvPr>
        </p:nvSpPr>
        <p:spPr>
          <a:xfrm>
            <a:off x="1141411" y="5883275"/>
            <a:ext cx="6239309" cy="365125"/>
          </a:xfrm>
          <a:prstGeom prst="rect">
            <a:avLst/>
          </a:prstGeom>
        </p:spPr>
        <p:txBody>
          <a:bodyPr vert="horz" lIns="91440" tIns="45720" rIns="91440" bIns="45720" rtlCol="0" anchor="ctr"/>
          <a:lstStyle>
            <a:lvl1pPr algn="l">
              <a:defRPr sz="1050" cap="all" baseline="0">
                <a:solidFill>
                  <a:schemeClr val="tx1">
                    <a:tint val="75000"/>
                  </a:schemeClr>
                </a:solidFill>
              </a:defRPr>
            </a:lvl1pPr>
          </a:lstStyle>
          <a:p>
            <a:endParaRPr lang="en-US" dirty="0"/>
          </a:p>
        </p:txBody>
      </p:sp>
      <p:sp>
        <p:nvSpPr>
          <p:cNvPr id="6" name="Slide Number Placeholder 5"/>
          <p:cNvSpPr>
            <a:spLocks noGrp="1"/>
          </p:cNvSpPr>
          <p:nvPr>
            <p:ph type="sldNum" sz="quarter" idx="4"/>
          </p:nvPr>
        </p:nvSpPr>
        <p:spPr>
          <a:xfrm>
            <a:off x="10276321" y="5883274"/>
            <a:ext cx="771089" cy="365125"/>
          </a:xfrm>
          <a:prstGeom prst="rect">
            <a:avLst/>
          </a:prstGeom>
        </p:spPr>
        <p:txBody>
          <a:bodyPr vert="horz" lIns="91440" tIns="45720" rIns="91440" bIns="45720" rtlCol="0" anchor="ctr"/>
          <a:lstStyle>
            <a:lvl1pPr algn="r">
              <a:defRPr sz="1050">
                <a:solidFill>
                  <a:schemeClr val="tx1">
                    <a:tint val="75000"/>
                  </a:schemeClr>
                </a:solidFill>
              </a:defRPr>
            </a:lvl1pPr>
          </a:lstStyle>
          <a:p>
            <a:fld id="{6D22F896-40B5-4ADD-8801-0D06FADFA095}" type="slidenum">
              <a:rPr lang="en-US" dirty="0"/>
              <a:pPr/>
              <a:t>‹nº›</a:t>
            </a:fld>
            <a:endParaRPr lang="en-US" dirty="0"/>
          </a:p>
        </p:txBody>
      </p:sp>
    </p:spTree>
  </p:cSld>
  <p:clrMap bg1="dk1" tx1="lt1" bg2="dk2" tx2="lt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60" r:id="rId10"/>
    <p:sldLayoutId id="2147483661" r:id="rId11"/>
    <p:sldLayoutId id="2147483666" r:id="rId12"/>
    <p:sldLayoutId id="2147483663" r:id="rId13"/>
    <p:sldLayoutId id="2147483667" r:id="rId14"/>
    <p:sldLayoutId id="2147483668" r:id="rId15"/>
    <p:sldLayoutId id="2147483658" r:id="rId16"/>
    <p:sldLayoutId id="2147483659" r:id="rId17"/>
  </p:sldLayoutIdLst>
  <p:txStyles>
    <p:titleStyle>
      <a:lvl1pPr algn="l" defTabSz="914400" rtl="0" eaLnBrk="1" latinLnBrk="0" hangingPunct="1">
        <a:lnSpc>
          <a:spcPct val="90000"/>
        </a:lnSpc>
        <a:spcBef>
          <a:spcPct val="0"/>
        </a:spcBef>
        <a:buNone/>
        <a:defRPr sz="3600" kern="1200" cap="all" baseline="0">
          <a:solidFill>
            <a:schemeClr val="tx1"/>
          </a:solidFill>
          <a:latin typeface="+mj-lt"/>
          <a:ea typeface="+mj-ea"/>
          <a:cs typeface="+mj-cs"/>
        </a:defRPr>
      </a:lvl1pPr>
    </p:titleStyle>
    <p:bodyStyle>
      <a:lvl1pPr marL="228600" indent="-228600" algn="l" defTabSz="914400" rtl="0" eaLnBrk="1" latinLnBrk="0" hangingPunct="1">
        <a:lnSpc>
          <a:spcPct val="120000"/>
        </a:lnSpc>
        <a:spcBef>
          <a:spcPts val="1000"/>
        </a:spcBef>
        <a:buSzPct val="125000"/>
        <a:buFont typeface="Arial" panose="020B0604020202020204" pitchFamily="34" charset="0"/>
        <a:buChar char="•"/>
        <a:defRPr sz="2400" kern="1200">
          <a:solidFill>
            <a:schemeClr val="tx1"/>
          </a:solidFill>
          <a:latin typeface="+mn-lt"/>
          <a:ea typeface="+mn-ea"/>
          <a:cs typeface="+mn-cs"/>
        </a:defRPr>
      </a:lvl1pPr>
      <a:lvl2pPr marL="685800" indent="-228600" algn="l" defTabSz="914400" rtl="0" eaLnBrk="1" latinLnBrk="0" hangingPunct="1">
        <a:lnSpc>
          <a:spcPct val="120000"/>
        </a:lnSpc>
        <a:spcBef>
          <a:spcPts val="500"/>
        </a:spcBef>
        <a:buSzPct val="125000"/>
        <a:buFont typeface="Arial" panose="020B0604020202020204" pitchFamily="34" charset="0"/>
        <a:buChar char="•"/>
        <a:defRPr sz="2000" kern="1200">
          <a:solidFill>
            <a:schemeClr val="tx1"/>
          </a:solidFill>
          <a:latin typeface="+mn-lt"/>
          <a:ea typeface="+mn-ea"/>
          <a:cs typeface="+mn-cs"/>
        </a:defRPr>
      </a:lvl2pPr>
      <a:lvl3pPr marL="1143000" indent="-228600" algn="l" defTabSz="914400" rtl="0" eaLnBrk="1" latinLnBrk="0" hangingPunct="1">
        <a:lnSpc>
          <a:spcPct val="120000"/>
        </a:lnSpc>
        <a:spcBef>
          <a:spcPts val="500"/>
        </a:spcBef>
        <a:buSzPct val="125000"/>
        <a:buFont typeface="Arial" panose="020B0604020202020204" pitchFamily="34" charset="0"/>
        <a:buChar char="•"/>
        <a:defRPr sz="1800" kern="1200">
          <a:solidFill>
            <a:schemeClr val="tx1"/>
          </a:solidFill>
          <a:latin typeface="+mn-lt"/>
          <a:ea typeface="+mn-ea"/>
          <a:cs typeface="+mn-cs"/>
        </a:defRPr>
      </a:lvl3pPr>
      <a:lvl4pPr marL="1600200" indent="-228600" algn="l" defTabSz="914400" rtl="0" eaLnBrk="1" latinLnBrk="0" hangingPunct="1">
        <a:lnSpc>
          <a:spcPct val="120000"/>
        </a:lnSpc>
        <a:spcBef>
          <a:spcPts val="500"/>
        </a:spcBef>
        <a:buSzPct val="125000"/>
        <a:buFont typeface="Arial" panose="020B0604020202020204" pitchFamily="34" charset="0"/>
        <a:buChar char="•"/>
        <a:defRPr sz="1600" kern="1200">
          <a:solidFill>
            <a:schemeClr val="tx1"/>
          </a:solidFill>
          <a:latin typeface="+mn-lt"/>
          <a:ea typeface="+mn-ea"/>
          <a:cs typeface="+mn-cs"/>
        </a:defRPr>
      </a:lvl4pPr>
      <a:lvl5pPr marL="2057400" indent="-228600" algn="l" defTabSz="914400" rtl="0" eaLnBrk="1" latinLnBrk="0" hangingPunct="1">
        <a:lnSpc>
          <a:spcPct val="120000"/>
        </a:lnSpc>
        <a:spcBef>
          <a:spcPts val="500"/>
        </a:spcBef>
        <a:buSzPct val="125000"/>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lnSpc>
          <a:spcPct val="120000"/>
        </a:lnSpc>
        <a:spcBef>
          <a:spcPts val="500"/>
        </a:spcBef>
        <a:buSzPct val="125000"/>
        <a:buFont typeface="Arial" panose="020B0604020202020204" pitchFamily="34" charset="0"/>
        <a:buChar char="•"/>
        <a:defRPr sz="1400" kern="1200">
          <a:solidFill>
            <a:schemeClr val="tx1"/>
          </a:solidFill>
          <a:latin typeface="+mn-lt"/>
          <a:ea typeface="+mn-ea"/>
          <a:cs typeface="+mn-cs"/>
        </a:defRPr>
      </a:lvl6pPr>
      <a:lvl7pPr marL="2971800" indent="-228600" algn="l" defTabSz="914400" rtl="0" eaLnBrk="1" latinLnBrk="0" hangingPunct="1">
        <a:lnSpc>
          <a:spcPct val="120000"/>
        </a:lnSpc>
        <a:spcBef>
          <a:spcPts val="500"/>
        </a:spcBef>
        <a:buSzPct val="125000"/>
        <a:buFont typeface="Arial" panose="020B0604020202020204" pitchFamily="34" charset="0"/>
        <a:buChar char="•"/>
        <a:defRPr sz="1400" kern="1200">
          <a:solidFill>
            <a:schemeClr val="tx1"/>
          </a:solidFill>
          <a:latin typeface="+mn-lt"/>
          <a:ea typeface="+mn-ea"/>
          <a:cs typeface="+mn-cs"/>
        </a:defRPr>
      </a:lvl7pPr>
      <a:lvl8pPr marL="3429000" indent="-228600" algn="l" defTabSz="914400" rtl="0" eaLnBrk="1" latinLnBrk="0" hangingPunct="1">
        <a:lnSpc>
          <a:spcPct val="120000"/>
        </a:lnSpc>
        <a:spcBef>
          <a:spcPts val="500"/>
        </a:spcBef>
        <a:buSzPct val="125000"/>
        <a:buFont typeface="Arial" panose="020B0604020202020204" pitchFamily="34" charset="0"/>
        <a:buChar char="•"/>
        <a:defRPr sz="1400" kern="1200">
          <a:solidFill>
            <a:schemeClr val="tx1"/>
          </a:solidFill>
          <a:latin typeface="+mn-lt"/>
          <a:ea typeface="+mn-ea"/>
          <a:cs typeface="+mn-cs"/>
        </a:defRPr>
      </a:lvl8pPr>
      <a:lvl9pPr marL="3886200" indent="-228600" algn="l" defTabSz="914400" rtl="0" eaLnBrk="1" latinLnBrk="0" hangingPunct="1">
        <a:lnSpc>
          <a:spcPct val="120000"/>
        </a:lnSpc>
        <a:spcBef>
          <a:spcPts val="500"/>
        </a:spcBef>
        <a:buSzPct val="125000"/>
        <a:buFont typeface="Arial" panose="020B0604020202020204" pitchFamily="34" charset="0"/>
        <a:buChar char="•"/>
        <a:defRPr sz="14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slideLayout" Target="../slideLayouts/slideLayout7.xml"/><Relationship Id="rId5" Type="http://schemas.openxmlformats.org/officeDocument/2006/relationships/image" Target="../media/image7.png"/><Relationship Id="rId4" Type="http://schemas.openxmlformats.org/officeDocument/2006/relationships/image" Target="../media/image6.jpeg"/></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7.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slideLayout" Target="../slideLayouts/slideLayout2.xml"/><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ppt/slides/_rels/slide18.xml.rels><?xml version="1.0" encoding="UTF-8" standalone="yes"?>
<Relationships xmlns="http://schemas.openxmlformats.org/package/2006/relationships"><Relationship Id="rId3" Type="http://schemas.openxmlformats.org/officeDocument/2006/relationships/hyperlink" Target="https://pt.wikipedia.org/wiki/EPROM" TargetMode="External"/><Relationship Id="rId2" Type="http://schemas.openxmlformats.org/officeDocument/2006/relationships/hyperlink" Target="https://pt.wikipedia.org/wiki/PROM" TargetMode="External"/><Relationship Id="rId1" Type="http://schemas.openxmlformats.org/officeDocument/2006/relationships/slideLayout" Target="../slideLayouts/slideLayout2.xml"/><Relationship Id="rId5" Type="http://schemas.openxmlformats.org/officeDocument/2006/relationships/hyperlink" Target="https://pt.wikipedia.org/wiki/Mem%C3%B3ria_flash" TargetMode="External"/><Relationship Id="rId4" Type="http://schemas.openxmlformats.org/officeDocument/2006/relationships/hyperlink" Target="https://pt.wikipedia.org/wiki/EEPROM" TargetMode="External"/></Relationships>
</file>

<file path=ppt/slides/_rels/slide19.xml.rels><?xml version="1.0" encoding="UTF-8" standalone="yes"?>
<Relationships xmlns="http://schemas.openxmlformats.org/package/2006/relationships"><Relationship Id="rId2" Type="http://schemas.openxmlformats.org/officeDocument/2006/relationships/hyperlink" Target="https://www.cursosdeinformaticabasica.com.br/o-que-e-processador-cpu/" TargetMode="External"/><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4.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25.png"/><Relationship Id="rId3" Type="http://schemas.openxmlformats.org/officeDocument/2006/relationships/image" Target="../media/image15.png"/><Relationship Id="rId7" Type="http://schemas.openxmlformats.org/officeDocument/2006/relationships/image" Target="../media/image19.jpeg"/><Relationship Id="rId12" Type="http://schemas.openxmlformats.org/officeDocument/2006/relationships/image" Target="../media/image24.png"/><Relationship Id="rId2" Type="http://schemas.openxmlformats.org/officeDocument/2006/relationships/image" Target="../media/image14.jpeg"/><Relationship Id="rId1" Type="http://schemas.openxmlformats.org/officeDocument/2006/relationships/slideLayout" Target="../slideLayouts/slideLayout7.xml"/><Relationship Id="rId6" Type="http://schemas.openxmlformats.org/officeDocument/2006/relationships/image" Target="../media/image18.jpeg"/><Relationship Id="rId11" Type="http://schemas.openxmlformats.org/officeDocument/2006/relationships/image" Target="../media/image23.jpeg"/><Relationship Id="rId5" Type="http://schemas.openxmlformats.org/officeDocument/2006/relationships/image" Target="../media/image17.jpeg"/><Relationship Id="rId10" Type="http://schemas.openxmlformats.org/officeDocument/2006/relationships/image" Target="../media/image22.png"/><Relationship Id="rId4" Type="http://schemas.openxmlformats.org/officeDocument/2006/relationships/image" Target="../media/image16.jpeg"/><Relationship Id="rId9" Type="http://schemas.openxmlformats.org/officeDocument/2006/relationships/image" Target="../media/image21.png"/></Relationships>
</file>

<file path=ppt/slides/_rels/slide4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5.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slideLayout" Target="../slideLayouts/slideLayout2.xml"/></Relationships>
</file>

<file path=ppt/slides/_rels/slide5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3.xml.rels><?xml version="1.0" encoding="UTF-8" standalone="yes"?>
<Relationships xmlns="http://schemas.openxmlformats.org/package/2006/relationships"><Relationship Id="rId8" Type="http://schemas.openxmlformats.org/officeDocument/2006/relationships/hyperlink" Target="https://www.techtudo.com.br/noticias/2019/12/o-que-e-app-quatro-perguntas-e-respostas-sobre-aplicativos-para-celular.ghtml" TargetMode="External"/><Relationship Id="rId3" Type="http://schemas.openxmlformats.org/officeDocument/2006/relationships/hyperlink" Target="https://www.youtube.com/watch?v=Rl6HhDvW984&amp;list=PLxI8Can9yAHeK7GUEGxMsqoPRmJKwI9Jw" TargetMode="External"/><Relationship Id="rId7" Type="http://schemas.openxmlformats.org/officeDocument/2006/relationships/hyperlink" Target="https://www.designrush.com/trends/open-source-software-examples" TargetMode="External"/><Relationship Id="rId2" Type="http://schemas.openxmlformats.org/officeDocument/2006/relationships/hyperlink" Target="https://pt.wikipedia.org/wiki/Sistema_operativo#:~:text=Sistema%20operativo%20ou%20operacional%20(em,entre%20o%20computador%20e%20o" TargetMode="External"/><Relationship Id="rId1" Type="http://schemas.openxmlformats.org/officeDocument/2006/relationships/slideLayout" Target="../slideLayouts/slideLayout2.xml"/><Relationship Id="rId6" Type="http://schemas.openxmlformats.org/officeDocument/2006/relationships/hyperlink" Target="https://blog-br.softwareone.com/licenca-de-software" TargetMode="External"/><Relationship Id="rId5" Type="http://schemas.openxmlformats.org/officeDocument/2006/relationships/hyperlink" Target="https://canaltech.com.br/produtos/O-que-e-open-source/" TargetMode="External"/><Relationship Id="rId4" Type="http://schemas.openxmlformats.org/officeDocument/2006/relationships/hyperlink" Target="https://www.youtube.com/watch?v=CCHZ_06DoEA&amp;list=PLxI8Can9yAHeK7GUEGxMsqoPRmJKwI9Jw&amp;index=2" TargetMode="External"/></Relationships>
</file>

<file path=ppt/slides/_rels/slide64.xml.rels><?xml version="1.0" encoding="UTF-8" standalone="yes"?>
<Relationships xmlns="http://schemas.openxmlformats.org/package/2006/relationships"><Relationship Id="rId8" Type="http://schemas.openxmlformats.org/officeDocument/2006/relationships/hyperlink" Target="https://pplware.sapo.pt/tutoriais/qual-diferenc%cc%a7a-bios-uefi/" TargetMode="External"/><Relationship Id="rId3" Type="http://schemas.openxmlformats.org/officeDocument/2006/relationships/hyperlink" Target="https://opensource.com/resources/what-open-source" TargetMode="External"/><Relationship Id="rId7" Type="http://schemas.openxmlformats.org/officeDocument/2006/relationships/hyperlink" Target="https://pplware.sapo.pt/tutoriais/diferenca-firmware-driver-software/" TargetMode="External"/><Relationship Id="rId2" Type="http://schemas.openxmlformats.org/officeDocument/2006/relationships/hyperlink" Target="https://blog.fabricadeaplicativos.com.br/fabrica/mas-afinal-o-que-e-um-app/" TargetMode="External"/><Relationship Id="rId1" Type="http://schemas.openxmlformats.org/officeDocument/2006/relationships/slideLayout" Target="../slideLayouts/slideLayout2.xml"/><Relationship Id="rId6" Type="http://schemas.openxmlformats.org/officeDocument/2006/relationships/hyperlink" Target="https://www.tiflux.com.br/blog/firmware-entenda-o-que-e/" TargetMode="External"/><Relationship Id="rId5" Type="http://schemas.openxmlformats.org/officeDocument/2006/relationships/hyperlink" Target="https://pt.wikipedia.org/wiki/Firmware#:~:text=Em%20eletr%C3%B4nica%20e%20computa%C3%A7%C3%A3o%2C%20firmware,o%20hardware%20espec%C3%ADfico%20do%20dispositivo.&amp;text=Exemplos%20t%C3%ADpicos%20de%20dispositivos%20que%20cont%C3%AAm%20firmware%20s%C3%A3o%20sistemas%20embarcados" TargetMode="External"/><Relationship Id="rId4" Type="http://schemas.openxmlformats.org/officeDocument/2006/relationships/hyperlink" Target="https://en.wikipedia.org/wiki/Open-source_software" TargetMode="External"/></Relationships>
</file>

<file path=ppt/slides/_rels/slide65.xml.rels><?xml version="1.0" encoding="UTF-8" standalone="yes"?>
<Relationships xmlns="http://schemas.openxmlformats.org/package/2006/relationships"><Relationship Id="rId3" Type="http://schemas.openxmlformats.org/officeDocument/2006/relationships/hyperlink" Target="https://pt.wikipedia.org/wiki/ENQUIRE" TargetMode="External"/><Relationship Id="rId7" Type="http://schemas.openxmlformats.org/officeDocument/2006/relationships/hyperlink" Target="https://www.tecmundo.com.br/o-que-e/780-o-que-e-tcp-ip-.htm" TargetMode="External"/><Relationship Id="rId2" Type="http://schemas.openxmlformats.org/officeDocument/2006/relationships/hyperlink" Target="https://pt.wikipedia.org/wiki/Hist%C3%B3ria_da_World_Wide_Web" TargetMode="External"/><Relationship Id="rId1" Type="http://schemas.openxmlformats.org/officeDocument/2006/relationships/slideLayout" Target="../slideLayouts/slideLayout2.xml"/><Relationship Id="rId6" Type="http://schemas.openxmlformats.org/officeDocument/2006/relationships/hyperlink" Target="https://rockcontent.com/br/blog/http/#:~:text=o%20seu%20site-,Entenda%20o%20que%20%C3%A9%20HTTP%20e%20o%20qu%C3%A3o%20importante,%C3%A9%20para%20o%20seu%20site&amp;text=Analista%20de%20Marketing%20na%20Rock%20Content.&amp;text=HTTP%20%C3%A9%20um%20protocolo%20de,do%20ingl%C3%AAs%20Hypertext%20Transfer%20Protocol." TargetMode="External"/><Relationship Id="rId5" Type="http://schemas.openxmlformats.org/officeDocument/2006/relationships/hyperlink" Target="https://pt.wikipedia.org/wiki/Tim_Berners-Lee" TargetMode="External"/><Relationship Id="rId4" Type="http://schemas.openxmlformats.org/officeDocument/2006/relationships/hyperlink" Target="https://pt.wikipedia.org/wiki/Wiki" TargetMode="External"/></Relationships>
</file>

<file path=ppt/slides/_rels/slide66.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67.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Título 7">
            <a:extLst>
              <a:ext uri="{FF2B5EF4-FFF2-40B4-BE49-F238E27FC236}">
                <a16:creationId xmlns:a16="http://schemas.microsoft.com/office/drawing/2014/main" id="{FE13641E-6FEA-459A-B22C-30D5B251D462}"/>
              </a:ext>
            </a:extLst>
          </p:cNvPr>
          <p:cNvSpPr>
            <a:spLocks noGrp="1"/>
          </p:cNvSpPr>
          <p:nvPr>
            <p:ph type="ctrTitle"/>
          </p:nvPr>
        </p:nvSpPr>
        <p:spPr>
          <a:xfrm>
            <a:off x="1876424" y="568411"/>
            <a:ext cx="8791575" cy="2100648"/>
          </a:xfrm>
        </p:spPr>
        <p:txBody>
          <a:bodyPr>
            <a:normAutofit fontScale="90000"/>
          </a:bodyPr>
          <a:lstStyle/>
          <a:p>
            <a:pPr algn="ctr"/>
            <a:r>
              <a:rPr lang="pt-BR" sz="5300" dirty="0">
                <a:effectLst>
                  <a:outerShdw blurRad="38100" dist="38100" dir="2700000" algn="tl">
                    <a:srgbClr val="000000">
                      <a:alpha val="43137"/>
                    </a:srgbClr>
                  </a:outerShdw>
                </a:effectLst>
              </a:rPr>
              <a:t>Introdução a sistemas de informação</a:t>
            </a:r>
            <a:br>
              <a:rPr lang="pt-BR" dirty="0"/>
            </a:br>
            <a:endParaRPr lang="pt-BR" dirty="0"/>
          </a:p>
        </p:txBody>
      </p:sp>
      <p:sp>
        <p:nvSpPr>
          <p:cNvPr id="5" name="Subtítulo 4">
            <a:extLst>
              <a:ext uri="{FF2B5EF4-FFF2-40B4-BE49-F238E27FC236}">
                <a16:creationId xmlns:a16="http://schemas.microsoft.com/office/drawing/2014/main" id="{D5BF9149-CA60-424B-A81C-5F2EF6B9D533}"/>
              </a:ext>
            </a:extLst>
          </p:cNvPr>
          <p:cNvSpPr>
            <a:spLocks noGrp="1"/>
          </p:cNvSpPr>
          <p:nvPr>
            <p:ph type="subTitle" idx="1"/>
          </p:nvPr>
        </p:nvSpPr>
        <p:spPr>
          <a:xfrm>
            <a:off x="2273300" y="2497267"/>
            <a:ext cx="8207376" cy="3383349"/>
          </a:xfrm>
        </p:spPr>
        <p:txBody>
          <a:bodyPr>
            <a:normAutofit/>
          </a:bodyPr>
          <a:lstStyle/>
          <a:p>
            <a:pPr algn="ctr"/>
            <a:r>
              <a:rPr lang="pt-BR" sz="7300" dirty="0">
                <a:solidFill>
                  <a:schemeClr val="tx1"/>
                </a:solidFill>
                <a:latin typeface="+mj-lt"/>
              </a:rPr>
              <a:t>Tema: </a:t>
            </a:r>
            <a:r>
              <a:rPr lang="pt-BR" sz="9600" dirty="0">
                <a:solidFill>
                  <a:schemeClr val="tx1"/>
                </a:solidFill>
                <a:effectLst>
                  <a:outerShdw blurRad="38100" dist="38100" dir="2700000" algn="tl">
                    <a:srgbClr val="000000">
                      <a:alpha val="43137"/>
                    </a:srgbClr>
                  </a:outerShdw>
                </a:effectLst>
                <a:latin typeface="+mj-lt"/>
              </a:rPr>
              <a:t>Software</a:t>
            </a:r>
          </a:p>
          <a:p>
            <a:pPr marL="457200" indent="-457200">
              <a:buFont typeface="Wingdings" panose="05000000000000000000" pitchFamily="2" charset="2"/>
              <a:buChar char="ü"/>
            </a:pPr>
            <a:endParaRPr lang="pt-BR" sz="2600" dirty="0">
              <a:solidFill>
                <a:schemeClr val="tx1"/>
              </a:solidFill>
            </a:endParaRPr>
          </a:p>
          <a:p>
            <a:pPr marL="457200" indent="-457200">
              <a:buFont typeface="Wingdings" panose="05000000000000000000" pitchFamily="2" charset="2"/>
              <a:buChar char="ü"/>
            </a:pPr>
            <a:endParaRPr lang="pt-BR" sz="2600" dirty="0">
              <a:solidFill>
                <a:schemeClr val="tx1"/>
              </a:solidFill>
            </a:endParaRPr>
          </a:p>
          <a:p>
            <a:pPr marL="457200" indent="-457200">
              <a:buFont typeface="Wingdings" panose="05000000000000000000" pitchFamily="2" charset="2"/>
              <a:buChar char="ü"/>
            </a:pPr>
            <a:endParaRPr lang="pt-BR" sz="2600" dirty="0">
              <a:solidFill>
                <a:schemeClr val="tx1"/>
              </a:solidFill>
            </a:endParaRPr>
          </a:p>
          <a:p>
            <a:pPr marL="457200" indent="-457200">
              <a:buFont typeface="Wingdings" panose="05000000000000000000" pitchFamily="2" charset="2"/>
              <a:buChar char="ü"/>
            </a:pPr>
            <a:endParaRPr lang="pt-BR" sz="2600" dirty="0">
              <a:solidFill>
                <a:schemeClr val="tx1"/>
              </a:solidFill>
            </a:endParaRPr>
          </a:p>
          <a:p>
            <a:pPr marL="457200" indent="-457200">
              <a:buFont typeface="Wingdings" panose="05000000000000000000" pitchFamily="2" charset="2"/>
              <a:buChar char="ü"/>
            </a:pPr>
            <a:endParaRPr lang="pt-BR" sz="2600" dirty="0">
              <a:solidFill>
                <a:schemeClr val="tx1"/>
              </a:solidFill>
            </a:endParaRPr>
          </a:p>
          <a:p>
            <a:pPr marL="457200" indent="-457200">
              <a:buFont typeface="Wingdings" panose="05000000000000000000" pitchFamily="2" charset="2"/>
              <a:buChar char="ü"/>
            </a:pPr>
            <a:endParaRPr lang="pt-BR" sz="2600" dirty="0">
              <a:solidFill>
                <a:schemeClr val="tx1"/>
              </a:solidFill>
            </a:endParaRPr>
          </a:p>
          <a:p>
            <a:pPr marL="342900" indent="-342900">
              <a:buFont typeface="Arial" panose="020B0604020202020204" pitchFamily="34" charset="0"/>
              <a:buChar char="•"/>
            </a:pPr>
            <a:endParaRPr lang="pt-BR" dirty="0">
              <a:solidFill>
                <a:schemeClr val="tx1"/>
              </a:solidFill>
            </a:endParaRPr>
          </a:p>
          <a:p>
            <a:pPr marL="342900" indent="-342900">
              <a:buFont typeface="Arial" panose="020B0604020202020204" pitchFamily="34" charset="0"/>
              <a:buChar char="•"/>
            </a:pPr>
            <a:endParaRPr lang="pt-BR" dirty="0">
              <a:solidFill>
                <a:schemeClr val="tx1"/>
              </a:solidFill>
            </a:endParaRPr>
          </a:p>
        </p:txBody>
      </p:sp>
    </p:spTree>
    <p:extLst>
      <p:ext uri="{BB962C8B-B14F-4D97-AF65-F5344CB8AC3E}">
        <p14:creationId xmlns:p14="http://schemas.microsoft.com/office/powerpoint/2010/main" val="3755743792"/>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ítulo 3">
            <a:extLst>
              <a:ext uri="{FF2B5EF4-FFF2-40B4-BE49-F238E27FC236}">
                <a16:creationId xmlns:a16="http://schemas.microsoft.com/office/drawing/2014/main" id="{DA9E7B54-8B1C-4DB5-9201-AEBF1B321FE4}"/>
              </a:ext>
            </a:extLst>
          </p:cNvPr>
          <p:cNvSpPr>
            <a:spLocks noGrp="1"/>
          </p:cNvSpPr>
          <p:nvPr>
            <p:ph type="title"/>
          </p:nvPr>
        </p:nvSpPr>
        <p:spPr>
          <a:xfrm>
            <a:off x="1141413" y="618518"/>
            <a:ext cx="9905998" cy="1362682"/>
          </a:xfrm>
        </p:spPr>
        <p:txBody>
          <a:bodyPr>
            <a:normAutofit/>
          </a:bodyPr>
          <a:lstStyle/>
          <a:p>
            <a:pPr algn="ctr"/>
            <a:r>
              <a:rPr lang="pt-BR" sz="4000" dirty="0">
                <a:effectLst>
                  <a:outerShdw blurRad="38100" dist="38100" dir="2700000" algn="tl">
                    <a:srgbClr val="000000">
                      <a:alpha val="43137"/>
                    </a:srgbClr>
                  </a:outerShdw>
                </a:effectLst>
              </a:rPr>
              <a:t>Vantagens dos SO</a:t>
            </a:r>
          </a:p>
        </p:txBody>
      </p:sp>
      <p:sp>
        <p:nvSpPr>
          <p:cNvPr id="5" name="Espaço Reservado para Conteúdo 4">
            <a:extLst>
              <a:ext uri="{FF2B5EF4-FFF2-40B4-BE49-F238E27FC236}">
                <a16:creationId xmlns:a16="http://schemas.microsoft.com/office/drawing/2014/main" id="{2B4AC016-649D-43B3-BAA4-FDEEBCCDF516}"/>
              </a:ext>
            </a:extLst>
          </p:cNvPr>
          <p:cNvSpPr>
            <a:spLocks noGrp="1"/>
          </p:cNvSpPr>
          <p:nvPr>
            <p:ph idx="1"/>
          </p:nvPr>
        </p:nvSpPr>
        <p:spPr>
          <a:xfrm>
            <a:off x="1141412" y="2082800"/>
            <a:ext cx="9905999" cy="4368800"/>
          </a:xfrm>
        </p:spPr>
        <p:txBody>
          <a:bodyPr>
            <a:normAutofit fontScale="92500"/>
          </a:bodyPr>
          <a:lstStyle/>
          <a:p>
            <a:r>
              <a:rPr lang="pt-BR" sz="2000" dirty="0">
                <a:effectLst/>
                <a:ea typeface="Calibri" panose="020F0502020204030204" pitchFamily="34" charset="0"/>
                <a:cs typeface="Times New Roman" panose="02020603050405020304" pitchFamily="18" charset="0"/>
              </a:rPr>
              <a:t>“</a:t>
            </a:r>
            <a:r>
              <a:rPr lang="pt-BR" dirty="0">
                <a:effectLst/>
                <a:ea typeface="Calibri" panose="020F0502020204030204" pitchFamily="34" charset="0"/>
                <a:cs typeface="Times New Roman" panose="02020603050405020304" pitchFamily="18" charset="0"/>
              </a:rPr>
              <a:t>O SO vigia, controla e orquestra todo o processo computacional”</a:t>
            </a:r>
          </a:p>
          <a:p>
            <a:r>
              <a:rPr lang="pt-BR" dirty="0">
                <a:effectLst/>
                <a:ea typeface="Calibri" panose="020F0502020204030204" pitchFamily="34" charset="0"/>
                <a:cs typeface="Times New Roman" panose="02020603050405020304" pitchFamily="18" charset="0"/>
              </a:rPr>
              <a:t>Pode- se entender o SO como uma ferramenta para ocultar as particularidades (detalhes) do hardware (de baixo nível), criando uma máquina abstrata que fornece às aplicações e serviços compreensíveis ao usuário (de alto nível),</a:t>
            </a:r>
          </a:p>
          <a:p>
            <a:r>
              <a:rPr lang="pt-BR" dirty="0">
                <a:effectLst/>
                <a:ea typeface="Calibri" panose="020F0502020204030204" pitchFamily="34" charset="0"/>
                <a:cs typeface="Times New Roman" panose="02020603050405020304" pitchFamily="18" charset="0"/>
              </a:rPr>
              <a:t> Sem o SO,  o desenvolvimento de softwares aplicativos seria mais caro, mais trabalhoso e mais complexo </a:t>
            </a:r>
          </a:p>
          <a:p>
            <a:pPr>
              <a:lnSpc>
                <a:spcPct val="107000"/>
              </a:lnSpc>
              <a:spcAft>
                <a:spcPts val="800"/>
              </a:spcAft>
            </a:pPr>
            <a:r>
              <a:rPr lang="pt-BR" dirty="0">
                <a:effectLst/>
                <a:ea typeface="Calibri" panose="020F0502020204030204" pitchFamily="34" charset="0"/>
                <a:cs typeface="Times New Roman" panose="02020603050405020304" pitchFamily="18" charset="0"/>
              </a:rPr>
              <a:t>Os SO permitem que as aplicações sejam mais portáveis entre dispositivos diferentes, assim os desenvolvedores podem focar nos problemas de alto nível da própria aplicação,  ou seja na própria funcionalidade(s) do seu sistema</a:t>
            </a:r>
          </a:p>
          <a:p>
            <a:endParaRPr lang="pt-BR" dirty="0"/>
          </a:p>
        </p:txBody>
      </p:sp>
    </p:spTree>
    <p:extLst>
      <p:ext uri="{BB962C8B-B14F-4D97-AF65-F5344CB8AC3E}">
        <p14:creationId xmlns:p14="http://schemas.microsoft.com/office/powerpoint/2010/main" val="4051386191"/>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8C529F50-9F01-4524-96A1-107BE9B176EF}"/>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Tipos de Interface de uso </a:t>
            </a:r>
          </a:p>
        </p:txBody>
      </p:sp>
      <p:sp>
        <p:nvSpPr>
          <p:cNvPr id="3" name="Espaço Reservado para Conteúdo 2">
            <a:extLst>
              <a:ext uri="{FF2B5EF4-FFF2-40B4-BE49-F238E27FC236}">
                <a16:creationId xmlns:a16="http://schemas.microsoft.com/office/drawing/2014/main" id="{D59CBCF2-7506-4C9C-AD68-A1BBD53C532A}"/>
              </a:ext>
            </a:extLst>
          </p:cNvPr>
          <p:cNvSpPr>
            <a:spLocks noGrp="1"/>
          </p:cNvSpPr>
          <p:nvPr>
            <p:ph idx="1"/>
          </p:nvPr>
        </p:nvSpPr>
        <p:spPr>
          <a:xfrm>
            <a:off x="1141412" y="2249486"/>
            <a:ext cx="9905999" cy="3706813"/>
          </a:xfrm>
        </p:spPr>
        <p:txBody>
          <a:bodyPr>
            <a:normAutofit fontScale="92500" lnSpcReduction="10000"/>
          </a:bodyPr>
          <a:lstStyle/>
          <a:p>
            <a:pPr lvl="0" algn="just">
              <a:lnSpc>
                <a:spcPct val="107000"/>
              </a:lnSpc>
            </a:pPr>
            <a:r>
              <a:rPr lang="pt-BR" sz="2600"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Interface de terminal/ Interface de Linha de Comando </a:t>
            </a:r>
            <a:r>
              <a:rPr lang="pt-BR" sz="2600" dirty="0">
                <a:effectLst/>
                <a:ea typeface="Calibri" panose="020F0502020204030204" pitchFamily="34" charset="0"/>
                <a:cs typeface="Times New Roman" panose="02020603050405020304" pitchFamily="18" charset="0"/>
              </a:rPr>
              <a:t>(Command Line Interface- CLI)</a:t>
            </a:r>
          </a:p>
          <a:p>
            <a:pPr indent="0" algn="just">
              <a:lnSpc>
                <a:spcPct val="107000"/>
              </a:lnSpc>
              <a:buNone/>
            </a:pPr>
            <a:r>
              <a:rPr lang="pt-BR" sz="2400" dirty="0">
                <a:effectLst/>
                <a:ea typeface="Calibri" panose="020F0502020204030204" pitchFamily="34" charset="0"/>
                <a:cs typeface="Times New Roman" panose="02020603050405020304" pitchFamily="18" charset="0"/>
              </a:rPr>
              <a:t>	Funciona exclusivamente com o teclado e os comandos são digitados a partir de um prompt. Tais comandos são interpretados por um “interpretador de comandos “, vulgo </a:t>
            </a:r>
            <a:r>
              <a:rPr lang="pt-BR" sz="2400" dirty="0" err="1">
                <a:effectLst/>
                <a:ea typeface="Calibri" panose="020F0502020204030204" pitchFamily="34" charset="0"/>
                <a:cs typeface="Times New Roman" panose="02020603050405020304" pitchFamily="18" charset="0"/>
              </a:rPr>
              <a:t>Shells</a:t>
            </a:r>
            <a:r>
              <a:rPr lang="pt-BR" sz="2400" dirty="0">
                <a:effectLst/>
                <a:ea typeface="Calibri" panose="020F0502020204030204" pitchFamily="34" charset="0"/>
                <a:cs typeface="Times New Roman" panose="02020603050405020304" pitchFamily="18" charset="0"/>
              </a:rPr>
              <a:t>.</a:t>
            </a:r>
          </a:p>
          <a:p>
            <a:pPr lvl="0" algn="just">
              <a:lnSpc>
                <a:spcPct val="107000"/>
              </a:lnSpc>
            </a:pPr>
            <a:r>
              <a:rPr lang="pt-BR" sz="2600"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Interface textual</a:t>
            </a:r>
          </a:p>
          <a:p>
            <a:pPr indent="0" algn="just">
              <a:lnSpc>
                <a:spcPct val="107000"/>
              </a:lnSpc>
              <a:buNone/>
            </a:pPr>
            <a:r>
              <a:rPr lang="pt-BR" sz="2400" dirty="0">
                <a:effectLst/>
                <a:ea typeface="Calibri" panose="020F0502020204030204" pitchFamily="34" charset="0"/>
                <a:cs typeface="Times New Roman" panose="02020603050405020304" pitchFamily="18" charset="0"/>
              </a:rPr>
              <a:t>	Baseado no uso de textos, contém um ambiente composto por menus, janelas e botões. Atualmente essa interface é rara e praticamente restrita a sistemas implementados na década de 1980 e início da década de 1990. </a:t>
            </a:r>
          </a:p>
          <a:p>
            <a:endParaRPr lang="pt-BR" dirty="0"/>
          </a:p>
        </p:txBody>
      </p:sp>
    </p:spTree>
    <p:extLst>
      <p:ext uri="{BB962C8B-B14F-4D97-AF65-F5344CB8AC3E}">
        <p14:creationId xmlns:p14="http://schemas.microsoft.com/office/powerpoint/2010/main" val="2301801973"/>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4BB1E727-A3ED-49BD-8E49-1E42BB144BF8}"/>
              </a:ext>
            </a:extLst>
          </p:cNvPr>
          <p:cNvSpPr>
            <a:spLocks noGrp="1"/>
          </p:cNvSpPr>
          <p:nvPr>
            <p:ph type="title"/>
          </p:nvPr>
        </p:nvSpPr>
        <p:spPr>
          <a:xfrm>
            <a:off x="1141413" y="593804"/>
            <a:ext cx="9905998" cy="1478570"/>
          </a:xfrm>
        </p:spPr>
        <p:txBody>
          <a:bodyPr>
            <a:normAutofit/>
          </a:bodyPr>
          <a:lstStyle/>
          <a:p>
            <a:pPr algn="ctr"/>
            <a:r>
              <a:rPr lang="pt-BR" sz="4000" dirty="0">
                <a:effectLst>
                  <a:outerShdw blurRad="38100" dist="38100" dir="2700000" algn="tl">
                    <a:srgbClr val="000000">
                      <a:alpha val="43137"/>
                    </a:srgbClr>
                  </a:outerShdw>
                </a:effectLst>
              </a:rPr>
              <a:t>Tipos de Interface de uso </a:t>
            </a:r>
          </a:p>
        </p:txBody>
      </p:sp>
      <p:sp>
        <p:nvSpPr>
          <p:cNvPr id="3" name="Espaço Reservado para Conteúdo 2">
            <a:extLst>
              <a:ext uri="{FF2B5EF4-FFF2-40B4-BE49-F238E27FC236}">
                <a16:creationId xmlns:a16="http://schemas.microsoft.com/office/drawing/2014/main" id="{6022EFE4-9B09-457F-A3FF-56632D9E3C3F}"/>
              </a:ext>
            </a:extLst>
          </p:cNvPr>
          <p:cNvSpPr>
            <a:spLocks noGrp="1"/>
          </p:cNvSpPr>
          <p:nvPr>
            <p:ph idx="1"/>
          </p:nvPr>
        </p:nvSpPr>
        <p:spPr/>
        <p:txBody>
          <a:bodyPr>
            <a:normAutofit/>
          </a:bodyPr>
          <a:lstStyle/>
          <a:p>
            <a:pPr lvl="0" algn="just">
              <a:lnSpc>
                <a:spcPct val="107000"/>
              </a:lnSpc>
            </a:pPr>
            <a:r>
              <a:rPr lang="pt-BR"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Interface gráfica (</a:t>
            </a:r>
            <a:r>
              <a:rPr lang="pt-BR" b="1" u="sng" dirty="0" err="1">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Graphic</a:t>
            </a:r>
            <a:r>
              <a:rPr lang="pt-BR"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 </a:t>
            </a:r>
            <a:r>
              <a:rPr lang="pt-BR" b="1" u="sng" dirty="0" err="1">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User</a:t>
            </a:r>
            <a:r>
              <a:rPr lang="pt-BR"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 Interface- GUI)</a:t>
            </a:r>
          </a:p>
          <a:p>
            <a:pPr indent="0" algn="just">
              <a:lnSpc>
                <a:spcPct val="107000"/>
              </a:lnSpc>
              <a:buNone/>
            </a:pPr>
            <a:r>
              <a:rPr lang="pt-BR" dirty="0">
                <a:effectLst/>
                <a:ea typeface="Calibri" panose="020F0502020204030204" pitchFamily="34" charset="0"/>
                <a:cs typeface="Times New Roman" panose="02020603050405020304" pitchFamily="18" charset="0"/>
              </a:rPr>
              <a:t>	</a:t>
            </a:r>
            <a:r>
              <a:rPr lang="pt-BR" sz="2200" dirty="0">
                <a:effectLst/>
                <a:ea typeface="Calibri" panose="020F0502020204030204" pitchFamily="34" charset="0"/>
                <a:cs typeface="Times New Roman" panose="02020603050405020304" pitchFamily="18" charset="0"/>
              </a:rPr>
              <a:t>Além do uso de menus, janelas e botões, existem figuras, tanto vetoriais quanto fotografias. Interação por meio do mouse, teclado, teclas de atalho ou até mesmo por toques e gestos em touchscreens. Essa Interface tem como objetivo facilitar e agilizar o uso.</a:t>
            </a:r>
          </a:p>
          <a:p>
            <a:pPr lvl="0" algn="just">
              <a:lnSpc>
                <a:spcPct val="107000"/>
              </a:lnSpc>
            </a:pPr>
            <a:r>
              <a:rPr lang="pt-BR"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Interface de voz (Voice </a:t>
            </a:r>
            <a:r>
              <a:rPr lang="pt-BR" b="1" u="sng" dirty="0" err="1">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User</a:t>
            </a:r>
            <a:r>
              <a:rPr lang="pt-BR"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 Interface- VUI)</a:t>
            </a:r>
          </a:p>
          <a:p>
            <a:pPr marL="0" lvl="0" indent="0" algn="just">
              <a:lnSpc>
                <a:spcPct val="107000"/>
              </a:lnSpc>
              <a:buNone/>
            </a:pPr>
            <a:r>
              <a:rPr lang="pt-BR" dirty="0">
                <a:ea typeface="Calibri" panose="020F0502020204030204" pitchFamily="34" charset="0"/>
                <a:cs typeface="Times New Roman" panose="02020603050405020304" pitchFamily="18" charset="0"/>
              </a:rPr>
              <a:t>	</a:t>
            </a:r>
            <a:r>
              <a:rPr lang="pt-BR" sz="2200" dirty="0">
                <a:effectLst/>
                <a:ea typeface="Calibri" panose="020F0502020204030204" pitchFamily="34" charset="0"/>
                <a:cs typeface="Times New Roman" panose="02020603050405020304" pitchFamily="18" charset="0"/>
              </a:rPr>
              <a:t>Interação por meio de comando sonoros. </a:t>
            </a:r>
            <a:r>
              <a:rPr lang="pt-BR" sz="2200" dirty="0" err="1">
                <a:effectLst/>
                <a:ea typeface="Calibri" panose="020F0502020204030204" pitchFamily="34" charset="0"/>
                <a:cs typeface="Times New Roman" panose="02020603050405020304" pitchFamily="18" charset="0"/>
              </a:rPr>
              <a:t>Ex</a:t>
            </a:r>
            <a:r>
              <a:rPr lang="pt-BR" sz="2200" dirty="0">
                <a:effectLst/>
                <a:ea typeface="Calibri" panose="020F0502020204030204" pitchFamily="34" charset="0"/>
                <a:cs typeface="Times New Roman" panose="02020603050405020304" pitchFamily="18" charset="0"/>
              </a:rPr>
              <a:t>: SIRI, Google </a:t>
            </a:r>
            <a:r>
              <a:rPr lang="pt-BR" sz="2200" dirty="0" err="1">
                <a:effectLst/>
                <a:ea typeface="Calibri" panose="020F0502020204030204" pitchFamily="34" charset="0"/>
                <a:cs typeface="Times New Roman" panose="02020603050405020304" pitchFamily="18" charset="0"/>
              </a:rPr>
              <a:t>Assistent</a:t>
            </a:r>
            <a:r>
              <a:rPr lang="pt-BR" sz="2200" dirty="0">
                <a:effectLst/>
                <a:ea typeface="Calibri" panose="020F0502020204030204" pitchFamily="34" charset="0"/>
                <a:cs typeface="Times New Roman" panose="02020603050405020304" pitchFamily="18" charset="0"/>
              </a:rPr>
              <a:t>, Alexia </a:t>
            </a:r>
          </a:p>
          <a:p>
            <a:endParaRPr lang="pt-BR" dirty="0"/>
          </a:p>
        </p:txBody>
      </p:sp>
    </p:spTree>
    <p:extLst>
      <p:ext uri="{BB962C8B-B14F-4D97-AF65-F5344CB8AC3E}">
        <p14:creationId xmlns:p14="http://schemas.microsoft.com/office/powerpoint/2010/main" val="3324475141"/>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122" name="Picture 2" descr="Conheça os principais comandos do Prompt do Windows; veja lista | Dicas e  Tutoriais | TechTudo">
            <a:extLst>
              <a:ext uri="{FF2B5EF4-FFF2-40B4-BE49-F238E27FC236}">
                <a16:creationId xmlns:a16="http://schemas.microsoft.com/office/drawing/2014/main" id="{486A81BB-E0C3-42FB-9684-5BDC1C121CE9}"/>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602431" y="109536"/>
            <a:ext cx="4298455" cy="31924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5124" name="Picture 4" descr="Interface de base texto – Wikipédia, a enciclopédia livre">
            <a:extLst>
              <a:ext uri="{FF2B5EF4-FFF2-40B4-BE49-F238E27FC236}">
                <a16:creationId xmlns:a16="http://schemas.microsoft.com/office/drawing/2014/main" id="{48E09FBB-8F06-49BD-8AEB-4E3C4CA17FB5}"/>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7040564" y="163512"/>
            <a:ext cx="3744119" cy="34289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5130" name="Picture 10" descr="A voz como a interface do futuro - propmark">
            <a:extLst>
              <a:ext uri="{FF2B5EF4-FFF2-40B4-BE49-F238E27FC236}">
                <a16:creationId xmlns:a16="http://schemas.microsoft.com/office/drawing/2014/main" id="{8DF49BEB-CE5B-4FDB-9775-92B0B6C5AF41}"/>
              </a:ext>
            </a:extLst>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7040564" y="4065589"/>
            <a:ext cx="3881436" cy="2682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5134" name="Picture 14" descr="Informática Básica: Interface do Windows">
            <a:extLst>
              <a:ext uri="{FF2B5EF4-FFF2-40B4-BE49-F238E27FC236}">
                <a16:creationId xmlns:a16="http://schemas.microsoft.com/office/drawing/2014/main" id="{68BF9501-E46B-49A8-854B-0C43C9C3DBFB}"/>
              </a:ext>
            </a:extLst>
          </p:cNvPr>
          <p:cNvPicPr>
            <a:picLocks noChangeAspect="1"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a:off x="1407317" y="3429000"/>
            <a:ext cx="4688682" cy="342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3096515934"/>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652D1805-2897-484F-AA3A-5A5B8C4D14AF}"/>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Tipos de SO:</a:t>
            </a:r>
          </a:p>
        </p:txBody>
      </p:sp>
      <p:sp>
        <p:nvSpPr>
          <p:cNvPr id="3" name="Espaço Reservado para Conteúdo 2">
            <a:extLst>
              <a:ext uri="{FF2B5EF4-FFF2-40B4-BE49-F238E27FC236}">
                <a16:creationId xmlns:a16="http://schemas.microsoft.com/office/drawing/2014/main" id="{F8AE9F22-DA36-4A59-8B44-1C7CCAB87DEE}"/>
              </a:ext>
            </a:extLst>
          </p:cNvPr>
          <p:cNvSpPr>
            <a:spLocks noGrp="1"/>
          </p:cNvSpPr>
          <p:nvPr>
            <p:ph idx="1"/>
          </p:nvPr>
        </p:nvSpPr>
        <p:spPr>
          <a:xfrm>
            <a:off x="1141412" y="2249487"/>
            <a:ext cx="9905999" cy="3706470"/>
          </a:xfrm>
        </p:spPr>
        <p:txBody>
          <a:bodyPr>
            <a:normAutofit/>
          </a:bodyPr>
          <a:lstStyle/>
          <a:p>
            <a:pPr lvl="0" algn="ctr">
              <a:lnSpc>
                <a:spcPct val="107000"/>
              </a:lnSpc>
              <a:buFont typeface="Wingdings" panose="05000000000000000000" pitchFamily="2" charset="2"/>
              <a:buChar char="q"/>
            </a:pPr>
            <a:endParaRPr lang="pt-BR" sz="1800" dirty="0">
              <a:effectLst/>
              <a:latin typeface="Calibri" panose="020F0502020204030204" pitchFamily="34" charset="0"/>
              <a:ea typeface="Calibri" panose="020F0502020204030204" pitchFamily="34" charset="0"/>
              <a:cs typeface="Times New Roman" panose="02020603050405020304" pitchFamily="18" charset="0"/>
            </a:endParaRPr>
          </a:p>
          <a:p>
            <a:pPr lvl="0" algn="ctr">
              <a:lnSpc>
                <a:spcPct val="107000"/>
              </a:lnSpc>
              <a:buFont typeface="Wingdings" panose="05000000000000000000" pitchFamily="2" charset="2"/>
              <a:buChar char="q"/>
            </a:pPr>
            <a:endParaRPr lang="pt-BR" sz="1800" dirty="0">
              <a:latin typeface="Calibri" panose="020F0502020204030204" pitchFamily="34" charset="0"/>
              <a:ea typeface="Calibri" panose="020F0502020204030204" pitchFamily="34" charset="0"/>
              <a:cs typeface="Times New Roman" panose="02020603050405020304" pitchFamily="18" charset="0"/>
            </a:endParaRPr>
          </a:p>
          <a:p>
            <a:pPr lvl="0" algn="ctr">
              <a:lnSpc>
                <a:spcPct val="107000"/>
              </a:lnSpc>
              <a:buFont typeface="Wingdings" panose="05000000000000000000" pitchFamily="2" charset="2"/>
              <a:buChar char="q"/>
            </a:pPr>
            <a:r>
              <a:rPr lang="pt-BR" sz="2800" dirty="0">
                <a:effectLst/>
                <a:ea typeface="Calibri" panose="020F0502020204030204" pitchFamily="34" charset="0"/>
                <a:cs typeface="Times New Roman" panose="02020603050405020304" pitchFamily="18" charset="0"/>
              </a:rPr>
              <a:t>Sistemas Operacionais Monoprogramados ou Monotarefa</a:t>
            </a:r>
          </a:p>
          <a:p>
            <a:pPr algn="ctr">
              <a:lnSpc>
                <a:spcPct val="107000"/>
              </a:lnSpc>
              <a:buFont typeface="Wingdings" panose="05000000000000000000" pitchFamily="2" charset="2"/>
              <a:buChar char="q"/>
            </a:pPr>
            <a:r>
              <a:rPr lang="pt-BR" sz="2800" dirty="0">
                <a:effectLst/>
                <a:ea typeface="Calibri" panose="020F0502020204030204" pitchFamily="34" charset="0"/>
                <a:cs typeface="Times New Roman" panose="02020603050405020304" pitchFamily="18" charset="0"/>
              </a:rPr>
              <a:t>Sistemas Operacionais Multiprogramados ou Multitarefa </a:t>
            </a:r>
          </a:p>
          <a:p>
            <a:pPr marL="342900" lvl="0" indent="-342900" algn="ctr">
              <a:lnSpc>
                <a:spcPct val="107000"/>
              </a:lnSpc>
              <a:buFont typeface="+mj-lt"/>
              <a:buAutoNum type="arabicPeriod"/>
            </a:pPr>
            <a:endParaRPr lang="pt-BR" sz="2800" dirty="0">
              <a:effectLst/>
              <a:latin typeface="Calibri" panose="020F0502020204030204" pitchFamily="34" charset="0"/>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1094525054"/>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3F8153B8-DC2C-4FAC-96ED-F5298C81B146}"/>
              </a:ext>
            </a:extLst>
          </p:cNvPr>
          <p:cNvSpPr>
            <a:spLocks noGrp="1"/>
          </p:cNvSpPr>
          <p:nvPr>
            <p:ph type="title"/>
          </p:nvPr>
        </p:nvSpPr>
        <p:spPr/>
        <p:txBody>
          <a:bodyPr>
            <a:normAutofit fontScale="90000"/>
          </a:bodyPr>
          <a:lstStyle/>
          <a:p>
            <a:pPr algn="ctr"/>
            <a:r>
              <a:rPr lang="pt-BR" sz="4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Sistemas Operacionais Monoprogramados ou Monotarefa</a:t>
            </a:r>
            <a:br>
              <a:rPr lang="pt-BR"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br>
            <a:endParaRPr lang="pt-BR" dirty="0">
              <a:effectLst>
                <a:outerShdw blurRad="38100" dist="38100" dir="2700000" algn="tl">
                  <a:srgbClr val="000000">
                    <a:alpha val="43137"/>
                  </a:srgbClr>
                </a:outerShdw>
              </a:effectLst>
            </a:endParaRPr>
          </a:p>
        </p:txBody>
      </p:sp>
      <p:sp>
        <p:nvSpPr>
          <p:cNvPr id="3" name="Espaço Reservado para Conteúdo 2">
            <a:extLst>
              <a:ext uri="{FF2B5EF4-FFF2-40B4-BE49-F238E27FC236}">
                <a16:creationId xmlns:a16="http://schemas.microsoft.com/office/drawing/2014/main" id="{596A8F59-C43E-4C6A-BCC2-919E79B0B87F}"/>
              </a:ext>
            </a:extLst>
          </p:cNvPr>
          <p:cNvSpPr>
            <a:spLocks noGrp="1"/>
          </p:cNvSpPr>
          <p:nvPr>
            <p:ph idx="1"/>
          </p:nvPr>
        </p:nvSpPr>
        <p:spPr/>
        <p:txBody>
          <a:bodyPr>
            <a:normAutofit fontScale="92500"/>
          </a:bodyPr>
          <a:lstStyle/>
          <a:p>
            <a:pPr marL="457200" algn="just">
              <a:lnSpc>
                <a:spcPct val="107000"/>
              </a:lnSpc>
            </a:pPr>
            <a:r>
              <a:rPr lang="pt-BR" sz="2400" dirty="0">
                <a:effectLst/>
                <a:ea typeface="Calibri" panose="020F0502020204030204" pitchFamily="34" charset="0"/>
                <a:cs typeface="Times New Roman" panose="02020603050405020304" pitchFamily="18" charset="0"/>
              </a:rPr>
              <a:t>Só permitem um programa ativo em um dado período, permanecendo na RAM até seu fim (Ex</a:t>
            </a:r>
            <a:r>
              <a:rPr lang="pt-BR" dirty="0">
                <a:ea typeface="Calibri" panose="020F0502020204030204" pitchFamily="34" charset="0"/>
                <a:cs typeface="Times New Roman" panose="02020603050405020304" pitchFamily="18" charset="0"/>
              </a:rPr>
              <a:t>.</a:t>
            </a:r>
            <a:r>
              <a:rPr lang="pt-BR" sz="2400" dirty="0">
                <a:effectLst/>
                <a:ea typeface="Calibri" panose="020F0502020204030204" pitchFamily="34" charset="0"/>
                <a:cs typeface="Times New Roman" panose="02020603050405020304" pitchFamily="18" charset="0"/>
              </a:rPr>
              <a:t>: MS-DOS).</a:t>
            </a:r>
          </a:p>
          <a:p>
            <a:pPr marL="457200" algn="just">
              <a:lnSpc>
                <a:spcPct val="107000"/>
              </a:lnSpc>
            </a:pPr>
            <a:r>
              <a:rPr lang="pt-BR" sz="2400" dirty="0">
                <a:effectLst/>
                <a:ea typeface="Calibri" panose="020F0502020204030204" pitchFamily="34" charset="0"/>
                <a:cs typeface="Times New Roman" panose="02020603050405020304" pitchFamily="18" charset="0"/>
              </a:rPr>
              <a:t>	Caracterizam-se por permitir que o processador, a memória e os periféricos permaneçam exclusivamente dedicados à execução de um único programa</a:t>
            </a:r>
          </a:p>
          <a:p>
            <a:pPr marL="457200" algn="just">
              <a:lnSpc>
                <a:spcPct val="107000"/>
              </a:lnSpc>
            </a:pPr>
            <a:r>
              <a:rPr lang="pt-BR" sz="2400" dirty="0">
                <a:effectLst/>
                <a:ea typeface="Calibri" panose="020F0502020204030204" pitchFamily="34" charset="0"/>
                <a:cs typeface="Times New Roman" panose="02020603050405020304" pitchFamily="18" charset="0"/>
              </a:rPr>
              <a:t>	Recursos são mal utilizados, entretanto são implementados com facilidade devido a sua maior simplicidade </a:t>
            </a:r>
          </a:p>
          <a:p>
            <a:pPr marL="457200" algn="just">
              <a:lnSpc>
                <a:spcPct val="107000"/>
              </a:lnSpc>
              <a:spcAft>
                <a:spcPts val="800"/>
              </a:spcAft>
            </a:pPr>
            <a:r>
              <a:rPr lang="pt-BR" sz="2400" dirty="0">
                <a:effectLst/>
                <a:ea typeface="Calibri" panose="020F0502020204030204" pitchFamily="34" charset="0"/>
                <a:cs typeface="Times New Roman" panose="02020603050405020304" pitchFamily="18" charset="0"/>
              </a:rPr>
              <a:t>	Tipo de sistemas mais utilizados em sensores, sistemas embarcados, entre outros  que tenham apenas uma funcionalidade</a:t>
            </a:r>
          </a:p>
          <a:p>
            <a:endParaRPr lang="pt-BR" dirty="0"/>
          </a:p>
        </p:txBody>
      </p:sp>
    </p:spTree>
    <p:extLst>
      <p:ext uri="{BB962C8B-B14F-4D97-AF65-F5344CB8AC3E}">
        <p14:creationId xmlns:p14="http://schemas.microsoft.com/office/powerpoint/2010/main" val="3358324886"/>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D041E32F-D038-4522-A5B0-94D54B209091}"/>
              </a:ext>
            </a:extLst>
          </p:cNvPr>
          <p:cNvSpPr>
            <a:spLocks noGrp="1"/>
          </p:cNvSpPr>
          <p:nvPr>
            <p:ph type="title"/>
          </p:nvPr>
        </p:nvSpPr>
        <p:spPr/>
        <p:txBody>
          <a:bodyPr>
            <a:noAutofit/>
          </a:bodyPr>
          <a:lstStyle/>
          <a:p>
            <a:pPr algn="ctr"/>
            <a:br>
              <a:rPr lang="pt-BR" sz="40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br>
            <a:r>
              <a:rPr lang="pt-BR" sz="40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Sistemas Operacionais Multiprogramados ou Multitarefa </a:t>
            </a:r>
            <a:br>
              <a:rPr lang="pt-BR" sz="40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br>
            <a:endParaRPr lang="pt-BR" sz="4000" dirty="0">
              <a:effectLst>
                <a:outerShdw blurRad="38100" dist="38100" dir="2700000" algn="tl">
                  <a:srgbClr val="000000">
                    <a:alpha val="43137"/>
                  </a:srgbClr>
                </a:outerShdw>
              </a:effectLst>
            </a:endParaRPr>
          </a:p>
        </p:txBody>
      </p:sp>
      <p:sp>
        <p:nvSpPr>
          <p:cNvPr id="3" name="Espaço Reservado para Conteúdo 2">
            <a:extLst>
              <a:ext uri="{FF2B5EF4-FFF2-40B4-BE49-F238E27FC236}">
                <a16:creationId xmlns:a16="http://schemas.microsoft.com/office/drawing/2014/main" id="{9EF9E533-3A4F-45F5-BA0B-039F3BA60528}"/>
              </a:ext>
            </a:extLst>
          </p:cNvPr>
          <p:cNvSpPr>
            <a:spLocks noGrp="1"/>
          </p:cNvSpPr>
          <p:nvPr>
            <p:ph idx="1"/>
          </p:nvPr>
        </p:nvSpPr>
        <p:spPr/>
        <p:txBody>
          <a:bodyPr>
            <a:normAutofit fontScale="92500" lnSpcReduction="10000"/>
          </a:bodyPr>
          <a:lstStyle/>
          <a:p>
            <a:pPr marL="0" lvl="0" indent="0" algn="just">
              <a:lnSpc>
                <a:spcPct val="107000"/>
              </a:lnSpc>
              <a:buNone/>
            </a:pPr>
            <a:r>
              <a:rPr lang="pt-BR" sz="1800" dirty="0">
                <a:effectLst/>
                <a:latin typeface="Calibri" panose="020F0502020204030204" pitchFamily="34" charset="0"/>
                <a:ea typeface="Calibri" panose="020F0502020204030204" pitchFamily="34" charset="0"/>
                <a:cs typeface="Times New Roman" panose="02020603050405020304" pitchFamily="18" charset="0"/>
              </a:rPr>
              <a:t> </a:t>
            </a:r>
          </a:p>
          <a:p>
            <a:pPr marL="457200" algn="just">
              <a:lnSpc>
                <a:spcPct val="107000"/>
              </a:lnSpc>
            </a:pPr>
            <a:r>
              <a:rPr lang="pt-BR" sz="1800" dirty="0">
                <a:effectLst/>
                <a:latin typeface="Calibri" panose="020F0502020204030204" pitchFamily="34" charset="0"/>
                <a:ea typeface="Calibri" panose="020F0502020204030204" pitchFamily="34" charset="0"/>
                <a:cs typeface="Times New Roman" panose="02020603050405020304" pitchFamily="18" charset="0"/>
              </a:rPr>
              <a:t>	</a:t>
            </a:r>
            <a:r>
              <a:rPr lang="pt-BR" dirty="0">
                <a:effectLst/>
                <a:ea typeface="Calibri" panose="020F0502020204030204" pitchFamily="34" charset="0"/>
                <a:cs typeface="Times New Roman" panose="02020603050405020304" pitchFamily="18" charset="0"/>
              </a:rPr>
              <a:t>Mantém vários programas em memória ao mesmo tempo</a:t>
            </a:r>
          </a:p>
          <a:p>
            <a:pPr marL="457200" algn="just">
              <a:lnSpc>
                <a:spcPct val="107000"/>
              </a:lnSpc>
            </a:pPr>
            <a:r>
              <a:rPr lang="pt-BR" dirty="0">
                <a:effectLst/>
                <a:ea typeface="Calibri" panose="020F0502020204030204" pitchFamily="34" charset="0"/>
                <a:cs typeface="Times New Roman" panose="02020603050405020304" pitchFamily="18" charset="0"/>
              </a:rPr>
              <a:t>	Há várias tarefas simultâneas, em um único processador: enquanto uma espera, a outra está em execução</a:t>
            </a:r>
          </a:p>
          <a:p>
            <a:pPr marL="457200" algn="just">
              <a:lnSpc>
                <a:spcPct val="107000"/>
              </a:lnSpc>
            </a:pPr>
            <a:r>
              <a:rPr lang="pt-BR" dirty="0">
                <a:effectLst/>
                <a:ea typeface="Calibri" panose="020F0502020204030204" pitchFamily="34" charset="0"/>
                <a:cs typeface="Times New Roman" panose="02020603050405020304" pitchFamily="18" charset="0"/>
              </a:rPr>
              <a:t>Demandam mecanismos de trocas rápidas de processos</a:t>
            </a:r>
          </a:p>
          <a:p>
            <a:pPr marL="457200" algn="just">
              <a:lnSpc>
                <a:spcPct val="107000"/>
              </a:lnSpc>
            </a:pPr>
            <a:r>
              <a:rPr lang="pt-BR" dirty="0">
                <a:effectLst/>
                <a:ea typeface="Calibri" panose="020F0502020204030204" pitchFamily="34" charset="0"/>
                <a:cs typeface="Times New Roman" panose="02020603050405020304" pitchFamily="18" charset="0"/>
              </a:rPr>
              <a:t> (Ex.: UNIX, Windows)</a:t>
            </a:r>
          </a:p>
          <a:p>
            <a:pPr marL="457200" algn="just">
              <a:lnSpc>
                <a:spcPct val="107000"/>
              </a:lnSpc>
            </a:pPr>
            <a:r>
              <a:rPr lang="pt-BR" dirty="0">
                <a:effectLst/>
                <a:ea typeface="Calibri" panose="020F0502020204030204" pitchFamily="34" charset="0"/>
                <a:cs typeface="Times New Roman" panose="02020603050405020304" pitchFamily="18" charset="0"/>
              </a:rPr>
              <a:t>	Sistemas mais utilizados atualmente</a:t>
            </a:r>
          </a:p>
          <a:p>
            <a:pPr marL="457200" algn="just">
              <a:lnSpc>
                <a:spcPct val="107000"/>
              </a:lnSpc>
              <a:spcAft>
                <a:spcPts val="800"/>
              </a:spcAft>
            </a:pPr>
            <a:r>
              <a:rPr lang="pt-BR" dirty="0">
                <a:effectLst/>
                <a:ea typeface="Calibri" panose="020F0502020204030204" pitchFamily="34" charset="0"/>
                <a:cs typeface="Times New Roman" panose="02020603050405020304" pitchFamily="18" charset="0"/>
              </a:rPr>
              <a:t>	Sistemas mais otimizados </a:t>
            </a:r>
          </a:p>
          <a:p>
            <a:pPr marL="457200" algn="just">
              <a:lnSpc>
                <a:spcPct val="107000"/>
              </a:lnSpc>
            </a:pPr>
            <a:endParaRPr lang="pt-BR" dirty="0"/>
          </a:p>
        </p:txBody>
      </p:sp>
    </p:spTree>
    <p:extLst>
      <p:ext uri="{BB962C8B-B14F-4D97-AF65-F5344CB8AC3E}">
        <p14:creationId xmlns:p14="http://schemas.microsoft.com/office/powerpoint/2010/main" val="3176458426"/>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63F738D3-194A-4B9C-BC39-1ABCC4A546DE}"/>
              </a:ext>
            </a:extLst>
          </p:cNvPr>
          <p:cNvSpPr>
            <a:spLocks noGrp="1"/>
          </p:cNvSpPr>
          <p:nvPr>
            <p:ph type="title"/>
          </p:nvPr>
        </p:nvSpPr>
        <p:spPr>
          <a:xfrm>
            <a:off x="1008504" y="191329"/>
            <a:ext cx="9905998" cy="1361926"/>
          </a:xfrm>
        </p:spPr>
        <p:txBody>
          <a:bodyPr/>
          <a:lstStyle/>
          <a:p>
            <a:pPr algn="ctr"/>
            <a:r>
              <a:rPr lang="pt-BR" dirty="0">
                <a:effectLst>
                  <a:outerShdw blurRad="38100" dist="38100" dir="2700000" algn="tl">
                    <a:srgbClr val="000000">
                      <a:alpha val="43137"/>
                    </a:srgbClr>
                  </a:outerShdw>
                </a:effectLst>
              </a:rPr>
              <a:t>Principais </a:t>
            </a:r>
            <a:r>
              <a:rPr lang="pt-BR" dirty="0" err="1">
                <a:effectLst>
                  <a:outerShdw blurRad="38100" dist="38100" dir="2700000" algn="tl">
                    <a:srgbClr val="000000">
                      <a:alpha val="43137"/>
                    </a:srgbClr>
                  </a:outerShdw>
                </a:effectLst>
              </a:rPr>
              <a:t>sO</a:t>
            </a:r>
            <a:r>
              <a:rPr lang="pt-BR" sz="2000" dirty="0" err="1">
                <a:effectLst>
                  <a:outerShdw blurRad="38100" dist="38100" dir="2700000" algn="tl">
                    <a:srgbClr val="000000">
                      <a:alpha val="43137"/>
                    </a:srgbClr>
                  </a:outerShdw>
                </a:effectLst>
              </a:rPr>
              <a:t>s</a:t>
            </a:r>
            <a:r>
              <a:rPr lang="pt-BR" dirty="0">
                <a:effectLst>
                  <a:outerShdw blurRad="38100" dist="38100" dir="2700000" algn="tl">
                    <a:srgbClr val="000000">
                      <a:alpha val="43137"/>
                    </a:srgbClr>
                  </a:outerShdw>
                </a:effectLst>
              </a:rPr>
              <a:t> no mercado</a:t>
            </a:r>
          </a:p>
        </p:txBody>
      </p:sp>
      <p:sp>
        <p:nvSpPr>
          <p:cNvPr id="3" name="Espaço Reservado para Conteúdo 2">
            <a:extLst>
              <a:ext uri="{FF2B5EF4-FFF2-40B4-BE49-F238E27FC236}">
                <a16:creationId xmlns:a16="http://schemas.microsoft.com/office/drawing/2014/main" id="{A05406D5-0BDF-4BAA-8FEB-8A35FB3B1E30}"/>
              </a:ext>
            </a:extLst>
          </p:cNvPr>
          <p:cNvSpPr>
            <a:spLocks noGrp="1"/>
          </p:cNvSpPr>
          <p:nvPr>
            <p:ph idx="1"/>
          </p:nvPr>
        </p:nvSpPr>
        <p:spPr>
          <a:xfrm>
            <a:off x="4316248" y="4140538"/>
            <a:ext cx="9905999" cy="3541714"/>
          </a:xfrm>
        </p:spPr>
        <p:txBody>
          <a:bodyPr/>
          <a:lstStyle/>
          <a:p>
            <a:pPr marL="0" indent="0">
              <a:buNone/>
            </a:pPr>
            <a:r>
              <a:rPr lang="pt-BR" dirty="0"/>
              <a:t> </a:t>
            </a:r>
          </a:p>
        </p:txBody>
      </p:sp>
      <p:pic>
        <p:nvPicPr>
          <p:cNvPr id="2054" name="Picture 6" descr="windows10 Professional 32/64 bit Lifetime Activation Key #Software | Windows  10 logo, Windows 10, Windows defender">
            <a:extLst>
              <a:ext uri="{FF2B5EF4-FFF2-40B4-BE49-F238E27FC236}">
                <a16:creationId xmlns:a16="http://schemas.microsoft.com/office/drawing/2014/main" id="{5131D60A-BD72-4961-82D5-CD98A4165269}"/>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277497" y="1471950"/>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4" name="Picture 10" descr="Linux, você sabe o que é isso? - Canaltech">
            <a:extLst>
              <a:ext uri="{FF2B5EF4-FFF2-40B4-BE49-F238E27FC236}">
                <a16:creationId xmlns:a16="http://schemas.microsoft.com/office/drawing/2014/main" id="{04E5C6E6-124B-45A9-B471-DB8D5FBA2B3A}"/>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4778865" y="1471950"/>
            <a:ext cx="1971675"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2056" name="Picture 8" descr="Como Criar Particoes Em Discos Externos USB no Mac OS - Gus SOS Brasil">
            <a:extLst>
              <a:ext uri="{FF2B5EF4-FFF2-40B4-BE49-F238E27FC236}">
                <a16:creationId xmlns:a16="http://schemas.microsoft.com/office/drawing/2014/main" id="{25FBDB8C-15D4-4843-B04F-E097FA291AD3}"/>
              </a:ext>
            </a:extLst>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7718257" y="1581150"/>
            <a:ext cx="2466975" cy="184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2060" name="Picture 12" descr="Logo Android – Logos PNG">
            <a:extLst>
              <a:ext uri="{FF2B5EF4-FFF2-40B4-BE49-F238E27FC236}">
                <a16:creationId xmlns:a16="http://schemas.microsoft.com/office/drawing/2014/main" id="{5D98D811-0A24-4716-91FB-CB01B961AE95}"/>
              </a:ext>
            </a:extLst>
          </p:cNvPr>
          <p:cNvPicPr>
            <a:picLocks noChangeAspect="1"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a:off x="1458748" y="4519951"/>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2062" name="Picture 14" descr="web-ios-logo | Cardiac Exercise Research Group">
            <a:extLst>
              <a:ext uri="{FF2B5EF4-FFF2-40B4-BE49-F238E27FC236}">
                <a16:creationId xmlns:a16="http://schemas.microsoft.com/office/drawing/2014/main" id="{59C31EB1-42E4-488D-BEF2-FAA5AC2C4662}"/>
              </a:ext>
            </a:extLst>
          </p:cNvPr>
          <p:cNvPicPr>
            <a:picLocks noChangeAspect="1" noChangeArrowheads="1"/>
          </p:cNvPicPr>
          <p:nvPr/>
        </p:nvPicPr>
        <p:blipFill>
          <a:blip r:embed="rId6">
            <a:extLst>
              <a:ext uri="{28A0092B-C50C-407E-A947-70E740481C1C}">
                <a14:useLocalDpi xmlns:a14="http://schemas.microsoft.com/office/drawing/2010/main" val="0"/>
              </a:ext>
            </a:extLst>
          </a:blip>
          <a:srcRect/>
          <a:stretch>
            <a:fillRect/>
          </a:stretch>
        </p:blipFill>
        <p:spPr bwMode="auto">
          <a:xfrm>
            <a:off x="5056023" y="4217645"/>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2066" name="Picture 18" descr="New Microsoft tool instantly brings certain WP 8.1 and Windows 10 Mobile  phones up-to-date - PhoneArena">
            <a:extLst>
              <a:ext uri="{FF2B5EF4-FFF2-40B4-BE49-F238E27FC236}">
                <a16:creationId xmlns:a16="http://schemas.microsoft.com/office/drawing/2014/main" id="{50B612F0-9159-4DD6-9694-020175294C9E}"/>
              </a:ext>
            </a:extLst>
          </p:cNvPr>
          <p:cNvPicPr>
            <a:picLocks noChangeAspect="1" noChangeArrowheads="1"/>
          </p:cNvPicPr>
          <p:nvPr/>
        </p:nvPicPr>
        <p:blipFill>
          <a:blip r:embed="rId7">
            <a:extLst>
              <a:ext uri="{28A0092B-C50C-407E-A947-70E740481C1C}">
                <a14:useLocalDpi xmlns:a14="http://schemas.microsoft.com/office/drawing/2010/main" val="0"/>
              </a:ext>
            </a:extLst>
          </a:blip>
          <a:srcRect/>
          <a:stretch>
            <a:fillRect/>
          </a:stretch>
        </p:blipFill>
        <p:spPr bwMode="auto">
          <a:xfrm>
            <a:off x="8042107" y="4140538"/>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2257720601"/>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5E9B3292-CF8C-4ED7-8E3F-F8B9550B7E67}"/>
              </a:ext>
            </a:extLst>
          </p:cNvPr>
          <p:cNvSpPr>
            <a:spLocks noGrp="1"/>
          </p:cNvSpPr>
          <p:nvPr>
            <p:ph type="title"/>
          </p:nvPr>
        </p:nvSpPr>
        <p:spPr/>
        <p:txBody>
          <a:bodyPr>
            <a:normAutofit/>
          </a:bodyPr>
          <a:lstStyle/>
          <a:p>
            <a:pPr marL="571500" indent="-571500" algn="ctr">
              <a:buFont typeface="Wingdings" panose="05000000000000000000" pitchFamily="2" charset="2"/>
              <a:buChar char="Ø"/>
            </a:pPr>
            <a:r>
              <a:rPr lang="pt-BR" sz="4000" b="1" dirty="0">
                <a:effectLst>
                  <a:outerShdw blurRad="38100" dist="38100" dir="2700000" algn="tl">
                    <a:srgbClr val="000000">
                      <a:alpha val="43137"/>
                    </a:srgbClr>
                  </a:outerShdw>
                </a:effectLst>
              </a:rPr>
              <a:t>Firmware</a:t>
            </a:r>
          </a:p>
        </p:txBody>
      </p:sp>
      <p:sp>
        <p:nvSpPr>
          <p:cNvPr id="3" name="Espaço Reservado para Conteúdo 2">
            <a:extLst>
              <a:ext uri="{FF2B5EF4-FFF2-40B4-BE49-F238E27FC236}">
                <a16:creationId xmlns:a16="http://schemas.microsoft.com/office/drawing/2014/main" id="{D566B1CE-90E2-4F08-8222-8BF999BF5DD7}"/>
              </a:ext>
            </a:extLst>
          </p:cNvPr>
          <p:cNvSpPr>
            <a:spLocks noGrp="1"/>
          </p:cNvSpPr>
          <p:nvPr>
            <p:ph idx="1"/>
          </p:nvPr>
        </p:nvSpPr>
        <p:spPr/>
        <p:txBody>
          <a:bodyPr/>
          <a:lstStyle/>
          <a:p>
            <a:pPr algn="just"/>
            <a:r>
              <a:rPr lang="pt-BR" sz="2200" dirty="0">
                <a:effectLst/>
                <a:ea typeface="Times New Roman" panose="02020603050405020304" pitchFamily="18" charset="0"/>
              </a:rPr>
              <a:t>O </a:t>
            </a:r>
            <a:r>
              <a:rPr lang="pt-BR" sz="2200" b="0" dirty="0">
                <a:effectLst/>
                <a:ea typeface="Times New Roman" panose="02020603050405020304" pitchFamily="18" charset="0"/>
              </a:rPr>
              <a:t>Firmware</a:t>
            </a:r>
            <a:r>
              <a:rPr lang="pt-BR" sz="2200" dirty="0">
                <a:effectLst/>
                <a:ea typeface="Times New Roman" panose="02020603050405020304" pitchFamily="18" charset="0"/>
              </a:rPr>
              <a:t> é um conjunto de programas que vêm de fábrica armazenados na Memória </a:t>
            </a:r>
            <a:r>
              <a:rPr lang="pt-BR" sz="2200" u="sng" dirty="0">
                <a:effectLst/>
                <a:ea typeface="Times New Roman" panose="02020603050405020304" pitchFamily="18" charset="0"/>
              </a:rPr>
              <a:t>ROM</a:t>
            </a:r>
            <a:r>
              <a:rPr lang="pt-BR" sz="2200" dirty="0">
                <a:effectLst/>
                <a:ea typeface="Times New Roman" panose="02020603050405020304" pitchFamily="18" charset="0"/>
              </a:rPr>
              <a:t>, </a:t>
            </a:r>
            <a:r>
              <a:rPr lang="pt-BR" sz="2200" u="none" strike="noStrike" dirty="0">
                <a:effectLst/>
                <a:ea typeface="Times New Roman" panose="02020603050405020304" pitchFamily="18" charset="0"/>
                <a:hlinkClick r:id="rId2" tooltip="PROM">
                  <a:extLst>
                    <a:ext uri="{A12FA001-AC4F-418D-AE19-62706E023703}">
                      <ahyp:hlinkClr xmlns:ahyp="http://schemas.microsoft.com/office/drawing/2018/hyperlinkcolor" val="tx"/>
                    </a:ext>
                  </a:extLst>
                </a:hlinkClick>
              </a:rPr>
              <a:t>PROM</a:t>
            </a:r>
            <a:r>
              <a:rPr lang="pt-BR" sz="2200" dirty="0">
                <a:effectLst/>
                <a:ea typeface="Times New Roman" panose="02020603050405020304" pitchFamily="18" charset="0"/>
              </a:rPr>
              <a:t>, </a:t>
            </a:r>
            <a:r>
              <a:rPr lang="pt-BR" sz="2200" u="none" strike="noStrike" dirty="0">
                <a:effectLst/>
                <a:ea typeface="Times New Roman" panose="02020603050405020304" pitchFamily="18" charset="0"/>
                <a:hlinkClick r:id="rId3" tooltip="EPROM">
                  <a:extLst>
                    <a:ext uri="{A12FA001-AC4F-418D-AE19-62706E023703}">
                      <ahyp:hlinkClr xmlns:ahyp="http://schemas.microsoft.com/office/drawing/2018/hyperlinkcolor" val="tx"/>
                    </a:ext>
                  </a:extLst>
                </a:hlinkClick>
              </a:rPr>
              <a:t>EPROM</a:t>
            </a:r>
            <a:r>
              <a:rPr lang="pt-BR" sz="2200" dirty="0">
                <a:effectLst/>
                <a:ea typeface="Times New Roman" panose="02020603050405020304" pitchFamily="18" charset="0"/>
              </a:rPr>
              <a:t> ou ainda </a:t>
            </a:r>
            <a:r>
              <a:rPr lang="pt-BR" sz="2200" u="none" strike="noStrike" dirty="0">
                <a:effectLst/>
                <a:ea typeface="Times New Roman" panose="02020603050405020304" pitchFamily="18" charset="0"/>
                <a:hlinkClick r:id="rId4" tooltip="EEPROM">
                  <a:extLst>
                    <a:ext uri="{A12FA001-AC4F-418D-AE19-62706E023703}">
                      <ahyp:hlinkClr xmlns:ahyp="http://schemas.microsoft.com/office/drawing/2018/hyperlinkcolor" val="tx"/>
                    </a:ext>
                  </a:extLst>
                </a:hlinkClick>
              </a:rPr>
              <a:t>EEPROM</a:t>
            </a:r>
            <a:r>
              <a:rPr lang="pt-BR" sz="2200" dirty="0">
                <a:effectLst/>
                <a:ea typeface="Times New Roman" panose="02020603050405020304" pitchFamily="18" charset="0"/>
              </a:rPr>
              <a:t> e </a:t>
            </a:r>
            <a:r>
              <a:rPr lang="pt-BR" sz="2200" u="none" strike="noStrike" dirty="0">
                <a:effectLst/>
                <a:ea typeface="Times New Roman" panose="02020603050405020304" pitchFamily="18" charset="0"/>
                <a:hlinkClick r:id="rId5" tooltip="Memória flash">
                  <a:extLst>
                    <a:ext uri="{A12FA001-AC4F-418D-AE19-62706E023703}">
                      <ahyp:hlinkClr xmlns:ahyp="http://schemas.microsoft.com/office/drawing/2018/hyperlinkcolor" val="tx"/>
                    </a:ext>
                  </a:extLst>
                </a:hlinkClick>
              </a:rPr>
              <a:t>memória flash</a:t>
            </a:r>
            <a:r>
              <a:rPr lang="pt-BR" sz="2200" dirty="0">
                <a:effectLst/>
                <a:ea typeface="Times New Roman" panose="02020603050405020304" pitchFamily="18" charset="0"/>
              </a:rPr>
              <a:t>. Este tipo de memória retém informação, ou seja, os dados lá contidos não são perdidos após uma falha de energia e cada um desses programas presentes no chip possuem uma função específica. </a:t>
            </a:r>
          </a:p>
          <a:p>
            <a:pPr algn="just"/>
            <a:r>
              <a:rPr lang="pt-BR" sz="2200" dirty="0">
                <a:effectLst/>
                <a:ea typeface="Times New Roman" panose="02020603050405020304" pitchFamily="18" charset="0"/>
              </a:rPr>
              <a:t>O Firmware armazena todas as informações sobre inicialização e rotinas para possibilitar o correto funcionamento de seu equipamento.</a:t>
            </a:r>
          </a:p>
          <a:p>
            <a:endParaRPr lang="pt-BR" dirty="0"/>
          </a:p>
        </p:txBody>
      </p:sp>
    </p:spTree>
    <p:extLst>
      <p:ext uri="{BB962C8B-B14F-4D97-AF65-F5344CB8AC3E}">
        <p14:creationId xmlns:p14="http://schemas.microsoft.com/office/powerpoint/2010/main" val="1406275766"/>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5116005A-BB32-494F-B644-C60110CB42C2}"/>
              </a:ext>
            </a:extLst>
          </p:cNvPr>
          <p:cNvSpPr>
            <a:spLocks noGrp="1"/>
          </p:cNvSpPr>
          <p:nvPr>
            <p:ph type="title"/>
          </p:nvPr>
        </p:nvSpPr>
        <p:spPr>
          <a:xfrm>
            <a:off x="1141412" y="259492"/>
            <a:ext cx="9905998" cy="1340708"/>
          </a:xfrm>
        </p:spPr>
        <p:txBody>
          <a:bodyPr/>
          <a:lstStyle/>
          <a:p>
            <a:pPr algn="ctr"/>
            <a:r>
              <a:rPr lang="pt-BR" sz="4000" dirty="0">
                <a:effectLst>
                  <a:outerShdw blurRad="38100" dist="38100" dir="2700000" algn="tl">
                    <a:srgbClr val="000000">
                      <a:alpha val="43137"/>
                    </a:srgbClr>
                  </a:outerShdw>
                </a:effectLst>
                <a:ea typeface="Times New Roman" panose="02020603050405020304" pitchFamily="18" charset="0"/>
              </a:rPr>
              <a:t>Componentes de um Firmware</a:t>
            </a:r>
            <a:br>
              <a:rPr lang="pt-BR" sz="1800" dirty="0">
                <a:effectLst/>
                <a:latin typeface="Times New Roman" panose="02020603050405020304" pitchFamily="18" charset="0"/>
                <a:ea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5B6EB976-86DB-444B-86F9-6FF61498B7C9}"/>
              </a:ext>
            </a:extLst>
          </p:cNvPr>
          <p:cNvSpPr>
            <a:spLocks noGrp="1"/>
          </p:cNvSpPr>
          <p:nvPr>
            <p:ph idx="1"/>
          </p:nvPr>
        </p:nvSpPr>
        <p:spPr>
          <a:xfrm>
            <a:off x="1141412" y="1600200"/>
            <a:ext cx="9905999" cy="4902200"/>
          </a:xfrm>
        </p:spPr>
        <p:txBody>
          <a:bodyPr>
            <a:normAutofit fontScale="25000" lnSpcReduction="20000"/>
          </a:bodyPr>
          <a:lstStyle/>
          <a:p>
            <a:pPr>
              <a:lnSpc>
                <a:spcPts val="2250"/>
              </a:lnSpc>
              <a:spcBef>
                <a:spcPts val="2025"/>
              </a:spcBef>
              <a:spcAft>
                <a:spcPts val="1275"/>
              </a:spcAft>
            </a:pPr>
            <a:r>
              <a:rPr lang="pt-BR" sz="9600" b="1" u="sng" dirty="0">
                <a:effectLst>
                  <a:outerShdw blurRad="38100" dist="38100" dir="2700000" algn="tl">
                    <a:srgbClr val="000000">
                      <a:alpha val="43137"/>
                    </a:srgbClr>
                  </a:outerShdw>
                </a:effectLst>
                <a:ea typeface="Times New Roman" panose="02020603050405020304" pitchFamily="18" charset="0"/>
                <a:cs typeface="Times New Roman" panose="02020603050405020304" pitchFamily="18" charset="0"/>
              </a:rPr>
              <a:t>BIOS – Firmware</a:t>
            </a:r>
          </a:p>
          <a:p>
            <a:pPr marL="0" indent="0" algn="just">
              <a:lnSpc>
                <a:spcPts val="2250"/>
              </a:lnSpc>
              <a:spcBef>
                <a:spcPts val="2025"/>
              </a:spcBef>
              <a:spcAft>
                <a:spcPts val="1275"/>
              </a:spcAft>
              <a:buNone/>
            </a:pPr>
            <a:r>
              <a:rPr lang="pt-BR" sz="6800" dirty="0">
                <a:effectLst/>
                <a:ea typeface="Times New Roman" panose="02020603050405020304" pitchFamily="18" charset="0"/>
                <a:cs typeface="Times New Roman" panose="02020603050405020304" pitchFamily="18" charset="0"/>
              </a:rPr>
              <a:t>	</a:t>
            </a:r>
            <a:r>
              <a:rPr lang="pt-BR" sz="8800" dirty="0">
                <a:effectLst/>
                <a:ea typeface="Times New Roman" panose="02020603050405020304" pitchFamily="18" charset="0"/>
                <a:cs typeface="Times New Roman" panose="02020603050405020304" pitchFamily="18" charset="0"/>
              </a:rPr>
              <a:t>A BIOS, conhecida como Sistema Básico de Entrada e Saída, é responsável por ensinar ao </a:t>
            </a:r>
            <a:r>
              <a:rPr lang="pt-BR" sz="8800" u="none" strike="noStrike" dirty="0">
                <a:effectLst/>
                <a:ea typeface="Times New Roman" panose="02020603050405020304" pitchFamily="18" charset="0"/>
                <a:cs typeface="Times New Roman" panose="02020603050405020304" pitchFamily="18" charset="0"/>
                <a:hlinkClick r:id="rId2">
                  <a:extLst>
                    <a:ext uri="{A12FA001-AC4F-418D-AE19-62706E023703}">
                      <ahyp:hlinkClr xmlns:ahyp="http://schemas.microsoft.com/office/drawing/2018/hyperlinkcolor" val="tx"/>
                    </a:ext>
                  </a:extLst>
                </a:hlinkClick>
              </a:rPr>
              <a:t>processador</a:t>
            </a:r>
            <a:r>
              <a:rPr lang="pt-BR" sz="8800" dirty="0">
                <a:effectLst/>
                <a:ea typeface="Times New Roman" panose="02020603050405020304" pitchFamily="18" charset="0"/>
                <a:cs typeface="Times New Roman" panose="02020603050405020304" pitchFamily="18" charset="0"/>
              </a:rPr>
              <a:t> do computador a operar com dispositivos básicos como o HD e a unidade de DVD. Ou seja, a BIOS funciona como espécie de “instrutor” para o processador, passa as instruções iniciais para fazer o processador funcionar.</a:t>
            </a:r>
            <a:endParaRPr lang="pt-BR" sz="8800" dirty="0">
              <a:effectLst/>
              <a:ea typeface="Calibri" panose="020F0502020204030204" pitchFamily="34" charset="0"/>
              <a:cs typeface="Times New Roman" panose="02020603050405020304" pitchFamily="18" charset="0"/>
            </a:endParaRPr>
          </a:p>
          <a:p>
            <a:pPr>
              <a:lnSpc>
                <a:spcPts val="2250"/>
              </a:lnSpc>
              <a:spcBef>
                <a:spcPts val="2025"/>
              </a:spcBef>
              <a:spcAft>
                <a:spcPts val="1275"/>
              </a:spcAft>
            </a:pPr>
            <a:r>
              <a:rPr lang="pt-BR" sz="9600" b="1" u="sng" dirty="0">
                <a:effectLst>
                  <a:outerShdw blurRad="38100" dist="38100" dir="2700000" algn="tl">
                    <a:srgbClr val="000000">
                      <a:alpha val="43137"/>
                    </a:srgbClr>
                  </a:outerShdw>
                </a:effectLst>
                <a:ea typeface="Times New Roman" panose="02020603050405020304" pitchFamily="18" charset="0"/>
                <a:cs typeface="Times New Roman" panose="02020603050405020304" pitchFamily="18" charset="0"/>
              </a:rPr>
              <a:t>SETUP – Firmware (configuração)</a:t>
            </a:r>
            <a:endParaRPr lang="pt-BR" sz="9600" b="1" u="sng"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endParaRPr>
          </a:p>
          <a:p>
            <a:pPr marL="0" indent="0" algn="just">
              <a:lnSpc>
                <a:spcPct val="115000"/>
              </a:lnSpc>
              <a:spcAft>
                <a:spcPts val="1950"/>
              </a:spcAft>
              <a:buNone/>
            </a:pPr>
            <a:r>
              <a:rPr lang="pt-BR" sz="6800" dirty="0">
                <a:effectLst/>
                <a:ea typeface="Times New Roman" panose="02020603050405020304" pitchFamily="18" charset="0"/>
                <a:cs typeface="Times New Roman" panose="02020603050405020304" pitchFamily="18" charset="0"/>
              </a:rPr>
              <a:t>	</a:t>
            </a:r>
            <a:r>
              <a:rPr lang="pt-BR" sz="8800" dirty="0">
                <a:effectLst/>
                <a:ea typeface="Times New Roman" panose="02020603050405020304" pitchFamily="18" charset="0"/>
                <a:cs typeface="Times New Roman" panose="02020603050405020304" pitchFamily="18" charset="0"/>
              </a:rPr>
              <a:t>O SETUP corresponde a um programa responsável por alterar os parâmetros armazenados na memória de configuração (CMOS).</a:t>
            </a:r>
          </a:p>
          <a:p>
            <a:pPr marL="0" indent="0" algn="just">
              <a:lnSpc>
                <a:spcPct val="115000"/>
              </a:lnSpc>
              <a:spcAft>
                <a:spcPts val="1950"/>
              </a:spcAft>
              <a:buNone/>
            </a:pPr>
            <a:r>
              <a:rPr lang="pt-BR" sz="8800" dirty="0">
                <a:effectLst/>
                <a:ea typeface="Times New Roman" panose="02020603050405020304" pitchFamily="18" charset="0"/>
                <a:cs typeface="Times New Roman" panose="02020603050405020304" pitchFamily="18" charset="0"/>
              </a:rPr>
              <a:t>	Como vimos acima, a BIOS vêm com as instruções. O SETUP é o programa que permite ao usuário de fazer alterações em algumas dessas instruções permitidas pela BIOS.</a:t>
            </a:r>
            <a:endParaRPr lang="pt-BR" sz="8800"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2728960232"/>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47B9B792-B26D-4F67-92BA-45D4CB31B234}"/>
              </a:ext>
            </a:extLst>
          </p:cNvPr>
          <p:cNvSpPr>
            <a:spLocks noGrp="1"/>
          </p:cNvSpPr>
          <p:nvPr>
            <p:ph type="title"/>
          </p:nvPr>
        </p:nvSpPr>
        <p:spPr/>
        <p:txBody>
          <a:bodyPr/>
          <a:lstStyle/>
          <a:p>
            <a:pPr algn="ctr"/>
            <a:r>
              <a:rPr lang="pt-BR" sz="4800" dirty="0">
                <a:solidFill>
                  <a:schemeClr val="tx1"/>
                </a:solidFill>
                <a:effectLst>
                  <a:outerShdw blurRad="38100" dist="38100" dir="2700000" algn="tl">
                    <a:srgbClr val="000000">
                      <a:alpha val="43137"/>
                    </a:srgbClr>
                  </a:outerShdw>
                </a:effectLst>
              </a:rPr>
              <a:t>Integrantes:</a:t>
            </a:r>
            <a:br>
              <a:rPr lang="pt-BR" sz="3600" dirty="0">
                <a:solidFill>
                  <a:schemeClr val="tx1"/>
                </a:solidFill>
              </a:rPr>
            </a:br>
            <a:endParaRPr lang="pt-BR" dirty="0"/>
          </a:p>
        </p:txBody>
      </p:sp>
      <p:sp>
        <p:nvSpPr>
          <p:cNvPr id="3" name="Espaço Reservado para Conteúdo 2">
            <a:extLst>
              <a:ext uri="{FF2B5EF4-FFF2-40B4-BE49-F238E27FC236}">
                <a16:creationId xmlns:a16="http://schemas.microsoft.com/office/drawing/2014/main" id="{65CD1D64-E808-4569-8A0E-E4B53F42C38E}"/>
              </a:ext>
            </a:extLst>
          </p:cNvPr>
          <p:cNvSpPr>
            <a:spLocks noGrp="1"/>
          </p:cNvSpPr>
          <p:nvPr>
            <p:ph idx="1"/>
          </p:nvPr>
        </p:nvSpPr>
        <p:spPr>
          <a:xfrm>
            <a:off x="1141412" y="2249486"/>
            <a:ext cx="9905999" cy="4113214"/>
          </a:xfrm>
        </p:spPr>
        <p:txBody>
          <a:bodyPr>
            <a:normAutofit lnSpcReduction="10000"/>
          </a:bodyPr>
          <a:lstStyle/>
          <a:p>
            <a:pPr marL="457200" indent="-457200">
              <a:buFont typeface="Wingdings" panose="05000000000000000000" pitchFamily="2" charset="2"/>
              <a:buChar char="ü"/>
            </a:pPr>
            <a:r>
              <a:rPr lang="pt-BR" sz="3200" dirty="0">
                <a:solidFill>
                  <a:schemeClr val="tx1"/>
                </a:solidFill>
              </a:rPr>
              <a:t>Bruno Cau de Brito</a:t>
            </a:r>
          </a:p>
          <a:p>
            <a:pPr marL="457200" indent="-457200">
              <a:buFont typeface="Wingdings" panose="05000000000000000000" pitchFamily="2" charset="2"/>
              <a:buChar char="ü"/>
            </a:pPr>
            <a:r>
              <a:rPr lang="pt-BR" sz="3200" dirty="0">
                <a:solidFill>
                  <a:schemeClr val="tx1"/>
                </a:solidFill>
              </a:rPr>
              <a:t>Onildo dos Santos Oliveira</a:t>
            </a:r>
          </a:p>
          <a:p>
            <a:pPr marL="457200" indent="-457200">
              <a:buFont typeface="Wingdings" panose="05000000000000000000" pitchFamily="2" charset="2"/>
              <a:buChar char="ü"/>
            </a:pPr>
            <a:r>
              <a:rPr lang="pt-BR" sz="3200" dirty="0">
                <a:solidFill>
                  <a:schemeClr val="tx1"/>
                </a:solidFill>
              </a:rPr>
              <a:t>Pedro Henrique dos Santos</a:t>
            </a:r>
          </a:p>
          <a:p>
            <a:pPr marL="457200" indent="-457200">
              <a:buFont typeface="Wingdings" panose="05000000000000000000" pitchFamily="2" charset="2"/>
              <a:buChar char="ü"/>
            </a:pPr>
            <a:r>
              <a:rPr lang="pt-BR" sz="3200" dirty="0">
                <a:solidFill>
                  <a:schemeClr val="tx1"/>
                </a:solidFill>
              </a:rPr>
              <a:t>Gustavo Guimarães Reis</a:t>
            </a:r>
          </a:p>
          <a:p>
            <a:pPr marL="457200" indent="-457200">
              <a:buFont typeface="Wingdings" panose="05000000000000000000" pitchFamily="2" charset="2"/>
              <a:buChar char="ü"/>
            </a:pPr>
            <a:r>
              <a:rPr lang="pt-BR" sz="3200" dirty="0">
                <a:solidFill>
                  <a:schemeClr val="tx1"/>
                </a:solidFill>
              </a:rPr>
              <a:t>João Correa Neves Neto</a:t>
            </a:r>
          </a:p>
          <a:p>
            <a:pPr marL="457200" indent="-457200">
              <a:buFont typeface="Wingdings" panose="05000000000000000000" pitchFamily="2" charset="2"/>
              <a:buChar char="ü"/>
            </a:pPr>
            <a:r>
              <a:rPr lang="pt-BR" sz="3200" dirty="0">
                <a:solidFill>
                  <a:schemeClr val="tx1"/>
                </a:solidFill>
              </a:rPr>
              <a:t>Eliezer Ferreira Rocha</a:t>
            </a:r>
          </a:p>
          <a:p>
            <a:endParaRPr lang="pt-BR" dirty="0"/>
          </a:p>
        </p:txBody>
      </p:sp>
    </p:spTree>
    <p:extLst>
      <p:ext uri="{BB962C8B-B14F-4D97-AF65-F5344CB8AC3E}">
        <p14:creationId xmlns:p14="http://schemas.microsoft.com/office/powerpoint/2010/main" val="1564695182"/>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D194199C-1CED-4C5C-81AB-D6CD4C9BB41D}"/>
              </a:ext>
            </a:extLst>
          </p:cNvPr>
          <p:cNvSpPr>
            <a:spLocks noGrp="1"/>
          </p:cNvSpPr>
          <p:nvPr>
            <p:ph type="title"/>
          </p:nvPr>
        </p:nvSpPr>
        <p:spPr/>
        <p:txBody>
          <a:bodyPr>
            <a:normAutofit/>
          </a:bodyPr>
          <a:lstStyle/>
          <a:p>
            <a:pPr algn="ctr"/>
            <a:r>
              <a:rPr lang="pt-BR" dirty="0">
                <a:effectLst>
                  <a:outerShdw blurRad="38100" dist="38100" dir="2700000" algn="tl">
                    <a:srgbClr val="000000">
                      <a:alpha val="43137"/>
                    </a:srgbClr>
                  </a:outerShdw>
                </a:effectLst>
                <a:ea typeface="Times New Roman" panose="02020603050405020304" pitchFamily="18" charset="0"/>
              </a:rPr>
              <a:t>Componentes de um Firmware</a:t>
            </a:r>
            <a:br>
              <a:rPr lang="pt-BR" dirty="0">
                <a:effectLst>
                  <a:outerShdw blurRad="38100" dist="38100" dir="2700000" algn="tl">
                    <a:srgbClr val="000000">
                      <a:alpha val="43137"/>
                    </a:srgbClr>
                  </a:outerShdw>
                </a:effectLst>
                <a:ea typeface="Times New Roman" panose="02020603050405020304" pitchFamily="18" charset="0"/>
              </a:rPr>
            </a:br>
            <a:endParaRPr lang="pt-BR" dirty="0">
              <a:effectLst>
                <a:outerShdw blurRad="38100" dist="38100" dir="2700000" algn="tl">
                  <a:srgbClr val="000000">
                    <a:alpha val="43137"/>
                  </a:srgbClr>
                </a:outerShdw>
              </a:effectLst>
            </a:endParaRPr>
          </a:p>
        </p:txBody>
      </p:sp>
      <p:sp>
        <p:nvSpPr>
          <p:cNvPr id="3" name="Espaço Reservado para Conteúdo 2">
            <a:extLst>
              <a:ext uri="{FF2B5EF4-FFF2-40B4-BE49-F238E27FC236}">
                <a16:creationId xmlns:a16="http://schemas.microsoft.com/office/drawing/2014/main" id="{65058B58-DA89-4195-9FB5-DAEAE1BC5865}"/>
              </a:ext>
            </a:extLst>
          </p:cNvPr>
          <p:cNvSpPr>
            <a:spLocks noGrp="1"/>
          </p:cNvSpPr>
          <p:nvPr>
            <p:ph idx="1"/>
          </p:nvPr>
        </p:nvSpPr>
        <p:spPr>
          <a:xfrm>
            <a:off x="1141412" y="2249487"/>
            <a:ext cx="9905999" cy="4423162"/>
          </a:xfrm>
        </p:spPr>
        <p:txBody>
          <a:bodyPr>
            <a:normAutofit fontScale="92500" lnSpcReduction="10000"/>
          </a:bodyPr>
          <a:lstStyle/>
          <a:p>
            <a:pPr>
              <a:lnSpc>
                <a:spcPts val="2250"/>
              </a:lnSpc>
              <a:spcBef>
                <a:spcPts val="2025"/>
              </a:spcBef>
              <a:spcAft>
                <a:spcPts val="1275"/>
              </a:spcAft>
            </a:pPr>
            <a:r>
              <a:rPr lang="pt-BR" sz="2600" b="1" u="sng" dirty="0">
                <a:effectLst>
                  <a:outerShdw blurRad="38100" dist="38100" dir="2700000" algn="tl">
                    <a:srgbClr val="000000">
                      <a:alpha val="43137"/>
                    </a:srgbClr>
                  </a:outerShdw>
                </a:effectLst>
                <a:ea typeface="Times New Roman" panose="02020603050405020304" pitchFamily="18" charset="0"/>
              </a:rPr>
              <a:t>CMOS – Firmware (memória de configuração)</a:t>
            </a:r>
          </a:p>
          <a:p>
            <a:pPr marL="0" indent="0" algn="just">
              <a:spcAft>
                <a:spcPts val="1950"/>
              </a:spcAft>
              <a:buNone/>
            </a:pPr>
            <a:r>
              <a:rPr lang="pt-BR" dirty="0">
                <a:effectLst/>
                <a:ea typeface="Times New Roman" panose="02020603050405020304" pitchFamily="18" charset="0"/>
              </a:rPr>
              <a:t>	As informações manipuladas e alteradas no SETUP são armazenadas única e exclusivamente na CMOS (memória de configuração) do computador. Exemplo de informações que são armazenadas na memória ROM: Hora e data do computador.</a:t>
            </a:r>
          </a:p>
          <a:p>
            <a:pPr>
              <a:lnSpc>
                <a:spcPts val="2250"/>
              </a:lnSpc>
              <a:spcBef>
                <a:spcPts val="2025"/>
              </a:spcBef>
              <a:spcAft>
                <a:spcPts val="1275"/>
              </a:spcAft>
            </a:pPr>
            <a:r>
              <a:rPr lang="en-US" sz="2600" b="1" u="sng" dirty="0">
                <a:effectLst>
                  <a:outerShdw blurRad="38100" dist="38100" dir="2700000" algn="tl">
                    <a:srgbClr val="000000">
                      <a:alpha val="43137"/>
                    </a:srgbClr>
                  </a:outerShdw>
                </a:effectLst>
                <a:ea typeface="Times New Roman" panose="02020603050405020304" pitchFamily="18" charset="0"/>
              </a:rPr>
              <a:t>POST – Firmware (Power On Self Test, Auto teste)</a:t>
            </a:r>
            <a:endParaRPr lang="pt-BR" sz="2600" b="1" u="sng" dirty="0">
              <a:effectLst>
                <a:outerShdw blurRad="38100" dist="38100" dir="2700000" algn="tl">
                  <a:srgbClr val="000000">
                    <a:alpha val="43137"/>
                  </a:srgbClr>
                </a:outerShdw>
              </a:effectLst>
              <a:ea typeface="Times New Roman" panose="02020603050405020304" pitchFamily="18" charset="0"/>
            </a:endParaRPr>
          </a:p>
          <a:p>
            <a:pPr marL="0" indent="0" algn="just">
              <a:spcAft>
                <a:spcPts val="1950"/>
              </a:spcAft>
              <a:buNone/>
            </a:pPr>
            <a:r>
              <a:rPr lang="pt-BR" dirty="0">
                <a:effectLst/>
                <a:ea typeface="Times New Roman" panose="02020603050405020304" pitchFamily="18" charset="0"/>
              </a:rPr>
              <a:t>	É  o programa responsável pelo auto teste que é executado toda vez que ligamos o computador. Todos os componentes principais do computador são testados pelo POST, tais como Memória RAM, processador e teclado.</a:t>
            </a:r>
          </a:p>
          <a:p>
            <a:endParaRPr lang="pt-BR" dirty="0"/>
          </a:p>
        </p:txBody>
      </p:sp>
    </p:spTree>
    <p:extLst>
      <p:ext uri="{BB962C8B-B14F-4D97-AF65-F5344CB8AC3E}">
        <p14:creationId xmlns:p14="http://schemas.microsoft.com/office/powerpoint/2010/main" val="1372155481"/>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A9049DDE-321E-4A05-89C6-6AC840B3E87C}"/>
              </a:ext>
            </a:extLst>
          </p:cNvPr>
          <p:cNvSpPr>
            <a:spLocks noGrp="1"/>
          </p:cNvSpPr>
          <p:nvPr>
            <p:ph type="title"/>
          </p:nvPr>
        </p:nvSpPr>
        <p:spPr/>
        <p:txBody>
          <a:bodyPr/>
          <a:lstStyle/>
          <a:p>
            <a:pPr algn="ctr"/>
            <a:r>
              <a:rPr lang="pt-BR" dirty="0">
                <a:effectLst>
                  <a:outerShdw blurRad="38100" dist="38100" dir="2700000" algn="tl">
                    <a:srgbClr val="000000">
                      <a:alpha val="43137"/>
                    </a:srgbClr>
                  </a:outerShdw>
                </a:effectLst>
                <a:ea typeface="Times New Roman" panose="02020603050405020304" pitchFamily="18" charset="0"/>
              </a:rPr>
              <a:t>Componentes de um Firmware</a:t>
            </a:r>
            <a:br>
              <a:rPr lang="pt-BR" sz="1800" dirty="0">
                <a:effectLst/>
                <a:latin typeface="Times New Roman" panose="02020603050405020304" pitchFamily="18" charset="0"/>
                <a:ea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91AA71E2-D9B4-4925-9B74-FED745D4B8AB}"/>
              </a:ext>
            </a:extLst>
          </p:cNvPr>
          <p:cNvSpPr>
            <a:spLocks noGrp="1"/>
          </p:cNvSpPr>
          <p:nvPr>
            <p:ph idx="1"/>
          </p:nvPr>
        </p:nvSpPr>
        <p:spPr>
          <a:xfrm>
            <a:off x="1141412" y="2249486"/>
            <a:ext cx="9905999" cy="4373735"/>
          </a:xfrm>
        </p:spPr>
        <p:txBody>
          <a:bodyPr>
            <a:normAutofit fontScale="77500" lnSpcReduction="20000"/>
          </a:bodyPr>
          <a:lstStyle/>
          <a:p>
            <a:pPr>
              <a:spcAft>
                <a:spcPts val="1950"/>
              </a:spcAft>
            </a:pPr>
            <a:r>
              <a:rPr lang="en-US" sz="2600" b="1" u="sng" dirty="0">
                <a:effectLst>
                  <a:outerShdw blurRad="38100" dist="38100" dir="2700000" algn="tl">
                    <a:srgbClr val="000000">
                      <a:alpha val="43137"/>
                    </a:srgbClr>
                  </a:outerShdw>
                </a:effectLst>
                <a:ea typeface="Times New Roman" panose="02020603050405020304" pitchFamily="18" charset="0"/>
              </a:rPr>
              <a:t>UEFI – Unified Extensible Firmware Interface</a:t>
            </a:r>
            <a:endParaRPr lang="pt-BR" sz="2600" b="1" u="sng" dirty="0">
              <a:effectLst>
                <a:outerShdw blurRad="38100" dist="38100" dir="2700000" algn="tl">
                  <a:srgbClr val="000000">
                    <a:alpha val="43137"/>
                  </a:srgbClr>
                </a:outerShdw>
              </a:effectLst>
              <a:ea typeface="Times New Roman" panose="02020603050405020304" pitchFamily="18" charset="0"/>
            </a:endParaRPr>
          </a:p>
          <a:p>
            <a:pPr marL="0" indent="0" algn="just">
              <a:spcAft>
                <a:spcPts val="1950"/>
              </a:spcAft>
              <a:buNone/>
            </a:pPr>
            <a:r>
              <a:rPr lang="pt-BR" sz="2600" dirty="0">
                <a:effectLst/>
                <a:ea typeface="Times New Roman" panose="02020603050405020304" pitchFamily="18" charset="0"/>
              </a:rPr>
              <a:t>	</a:t>
            </a:r>
            <a:r>
              <a:rPr lang="pt-BR" sz="2600" dirty="0">
                <a:effectLst/>
                <a:ea typeface="Times New Roman" panose="02020603050405020304" pitchFamily="18" charset="0"/>
                <a:cs typeface="Arial" panose="020B0604020202020204" pitchFamily="34" charset="0"/>
              </a:rPr>
              <a:t>A UEFI é talvez um pouco mais para ser entendida como a pura substituta do BIOS, isto porque pode ser vista como mini sistema operativo, que fica por cima do hardware e do firmware.</a:t>
            </a:r>
          </a:p>
          <a:p>
            <a:pPr marL="0" indent="0" algn="just" fontAlgn="base">
              <a:buNone/>
            </a:pPr>
            <a:r>
              <a:rPr lang="pt-BR" sz="2600" dirty="0">
                <a:effectLst/>
                <a:ea typeface="Times New Roman" panose="02020603050405020304" pitchFamily="18" charset="0"/>
                <a:cs typeface="Arial" panose="020B0604020202020204" pitchFamily="34" charset="0"/>
              </a:rPr>
              <a:t>	Em vez de ser armazenada no firmware, como o BIOS, o código UEFI é armazenado no diretório </a:t>
            </a:r>
            <a:r>
              <a:rPr lang="pt-BR" sz="2600" b="1" dirty="0">
                <a:effectLst/>
                <a:ea typeface="Times New Roman" panose="02020603050405020304" pitchFamily="18" charset="0"/>
                <a:cs typeface="Arial" panose="020B0604020202020204" pitchFamily="34" charset="0"/>
              </a:rPr>
              <a:t>/EFI/ </a:t>
            </a:r>
            <a:r>
              <a:rPr lang="pt-BR" sz="2600" dirty="0">
                <a:effectLst/>
                <a:ea typeface="Times New Roman" panose="02020603050405020304" pitchFamily="18" charset="0"/>
                <a:cs typeface="Arial" panose="020B0604020202020204" pitchFamily="34" charset="0"/>
              </a:rPr>
              <a:t>na memória não-volátil. Assim, a UEFI pode estar na memória flash NAND, na placa-mãe, ou pode residir num disco rígido, ou até mesmo numa partilha na rede.</a:t>
            </a:r>
          </a:p>
          <a:p>
            <a:pPr marL="0" indent="0" algn="just" fontAlgn="base">
              <a:spcAft>
                <a:spcPts val="1200"/>
              </a:spcAft>
              <a:buNone/>
            </a:pPr>
            <a:r>
              <a:rPr lang="pt-BR" sz="2600" dirty="0">
                <a:effectLst/>
                <a:ea typeface="Times New Roman" panose="02020603050405020304" pitchFamily="18" charset="0"/>
                <a:cs typeface="Arial" panose="020B0604020202020204" pitchFamily="34" charset="0"/>
              </a:rPr>
              <a:t>	Essencialmente, ela veio resolver o problema do BIOS (Não reconhecer perfeitamente discos com mais de 2TB por MBR e não suportar particionamento GPT). Muito provavelmente, se adquiriu um computador após 2010, terá já a UEFI em vez do BIOS.</a:t>
            </a:r>
          </a:p>
          <a:p>
            <a:endParaRPr lang="pt-BR" dirty="0"/>
          </a:p>
        </p:txBody>
      </p:sp>
    </p:spTree>
    <p:extLst>
      <p:ext uri="{BB962C8B-B14F-4D97-AF65-F5344CB8AC3E}">
        <p14:creationId xmlns:p14="http://schemas.microsoft.com/office/powerpoint/2010/main" val="4238794800"/>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AFF6D16A-FE3E-4D1C-B97E-9914B8B4FF72}"/>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ea typeface="Times New Roman" panose="02020603050405020304" pitchFamily="18" charset="0"/>
              </a:rPr>
              <a:t>Firmware em dispositivos eletrônicos </a:t>
            </a:r>
            <a:br>
              <a:rPr lang="pt-BR" sz="4000" dirty="0">
                <a:effectLst/>
                <a:latin typeface="Times New Roman" panose="02020603050405020304" pitchFamily="18" charset="0"/>
                <a:ea typeface="Times New Roman" panose="02020603050405020304" pitchFamily="18" charset="0"/>
              </a:rPr>
            </a:br>
            <a:endParaRPr lang="pt-BR" sz="4000" dirty="0"/>
          </a:p>
        </p:txBody>
      </p:sp>
      <p:sp>
        <p:nvSpPr>
          <p:cNvPr id="3" name="Espaço Reservado para Conteúdo 2">
            <a:extLst>
              <a:ext uri="{FF2B5EF4-FFF2-40B4-BE49-F238E27FC236}">
                <a16:creationId xmlns:a16="http://schemas.microsoft.com/office/drawing/2014/main" id="{998B6075-7808-4802-9921-817B3330FBD8}"/>
              </a:ext>
            </a:extLst>
          </p:cNvPr>
          <p:cNvSpPr>
            <a:spLocks noGrp="1"/>
          </p:cNvSpPr>
          <p:nvPr>
            <p:ph idx="1"/>
          </p:nvPr>
        </p:nvSpPr>
        <p:spPr/>
        <p:txBody>
          <a:bodyPr/>
          <a:lstStyle/>
          <a:p>
            <a:pPr algn="just"/>
            <a:r>
              <a:rPr lang="pt-BR" dirty="0">
                <a:effectLst/>
                <a:ea typeface="Times New Roman" panose="02020603050405020304" pitchFamily="18" charset="0"/>
              </a:rPr>
              <a:t>O Firmware não está presente em apenas computadores. Ele também está em vários equipamentos eletrônicos como, relógios e pulseiras inteligentes, Smartphones, controles remotos, câmeras digitais e entre outros objetos. </a:t>
            </a:r>
          </a:p>
          <a:p>
            <a:pPr algn="just"/>
            <a:r>
              <a:rPr lang="pt-BR" dirty="0">
                <a:effectLst/>
                <a:ea typeface="Times New Roman" panose="02020603050405020304" pitchFamily="18" charset="0"/>
              </a:rPr>
              <a:t>Por exemplo, a câmera fotográfica, ela possui um firmware que controla suas funcionalidades, como a funcionalidade que captura a imagem que gera a fotografia, que é a funcionalidade principal da câmera.</a:t>
            </a:r>
          </a:p>
          <a:p>
            <a:endParaRPr lang="pt-BR" dirty="0"/>
          </a:p>
        </p:txBody>
      </p:sp>
    </p:spTree>
    <p:extLst>
      <p:ext uri="{BB962C8B-B14F-4D97-AF65-F5344CB8AC3E}">
        <p14:creationId xmlns:p14="http://schemas.microsoft.com/office/powerpoint/2010/main" val="466180866"/>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2E7CFBA1-A675-48A3-B6AE-CBBDB4C406AE}"/>
              </a:ext>
            </a:extLst>
          </p:cNvPr>
          <p:cNvSpPr>
            <a:spLocks noGrp="1"/>
          </p:cNvSpPr>
          <p:nvPr>
            <p:ph type="title"/>
          </p:nvPr>
        </p:nvSpPr>
        <p:spPr/>
        <p:txBody>
          <a:bodyPr/>
          <a:lstStyle/>
          <a:p>
            <a:pPr algn="ctr"/>
            <a:r>
              <a:rPr lang="pt-BR" sz="4000" b="0" dirty="0">
                <a:effectLst>
                  <a:outerShdw blurRad="38100" dist="38100" dir="2700000" algn="tl">
                    <a:srgbClr val="000000">
                      <a:alpha val="43137"/>
                    </a:srgbClr>
                  </a:outerShdw>
                </a:effectLst>
                <a:ea typeface="Times New Roman" panose="02020603050405020304" pitchFamily="18" charset="0"/>
                <a:cs typeface="Times New Roman" panose="02020603050405020304" pitchFamily="18" charset="0"/>
              </a:rPr>
              <a:t>Segurança de Firmwares</a:t>
            </a:r>
            <a:br>
              <a:rPr lang="pt-BR" sz="1800" b="1" dirty="0">
                <a:solidFill>
                  <a:srgbClr val="4F81BD"/>
                </a:solidFill>
                <a:effectLst/>
                <a:latin typeface="Cambria" panose="02040503050406030204" pitchFamily="18" charset="0"/>
                <a:ea typeface="Times New Roman" panose="02020603050405020304" pitchFamily="18"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B7EFB35A-71F3-47A6-8EE8-A9188E56061B}"/>
              </a:ext>
            </a:extLst>
          </p:cNvPr>
          <p:cNvSpPr>
            <a:spLocks noGrp="1"/>
          </p:cNvSpPr>
          <p:nvPr>
            <p:ph idx="1"/>
          </p:nvPr>
        </p:nvSpPr>
        <p:spPr/>
        <p:txBody>
          <a:bodyPr/>
          <a:lstStyle/>
          <a:p>
            <a:r>
              <a:rPr lang="pt-BR" dirty="0">
                <a:effectLst/>
                <a:ea typeface="Times New Roman" panose="02020603050405020304" pitchFamily="18" charset="0"/>
              </a:rPr>
              <a:t>Devido o firmware ser responsável pelo funcionamento do dispositivo eletrônico, caso o dispositivo seja infectado, ele vai apresentar falhas durante o andamento. </a:t>
            </a:r>
          </a:p>
          <a:p>
            <a:r>
              <a:rPr lang="pt-BR" dirty="0">
                <a:effectLst/>
                <a:ea typeface="Times New Roman" panose="02020603050405020304" pitchFamily="18" charset="0"/>
              </a:rPr>
              <a:t>Um dos vilões mais conhecidos do firmware é o malware, um software malicioso destinado a invadir o sistema. Ele possui vários intuitos, como causar danos ao dispositivo, fazer alterações e até mesmo roubar informações do usuário. </a:t>
            </a:r>
          </a:p>
          <a:p>
            <a:endParaRPr lang="pt-BR" dirty="0"/>
          </a:p>
        </p:txBody>
      </p:sp>
    </p:spTree>
    <p:extLst>
      <p:ext uri="{BB962C8B-B14F-4D97-AF65-F5344CB8AC3E}">
        <p14:creationId xmlns:p14="http://schemas.microsoft.com/office/powerpoint/2010/main" val="2032612583"/>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EAF6081A-A547-4726-AC30-03F342380C36}"/>
              </a:ext>
            </a:extLst>
          </p:cNvPr>
          <p:cNvSpPr>
            <a:spLocks noGrp="1"/>
          </p:cNvSpPr>
          <p:nvPr>
            <p:ph type="title"/>
          </p:nvPr>
        </p:nvSpPr>
        <p:spPr/>
        <p:txBody>
          <a:bodyPr/>
          <a:lstStyle/>
          <a:p>
            <a:pPr algn="ctr"/>
            <a:r>
              <a:rPr lang="pt-BR" sz="1800" dirty="0">
                <a:effectLst/>
                <a:latin typeface="Arial" panose="020B0604020202020204" pitchFamily="34" charset="0"/>
                <a:ea typeface="Times New Roman" panose="02020603050405020304" pitchFamily="18" charset="0"/>
              </a:rPr>
              <a:t> </a:t>
            </a:r>
            <a:br>
              <a:rPr lang="pt-BR" sz="1800" dirty="0">
                <a:effectLst/>
                <a:latin typeface="Times New Roman" panose="02020603050405020304" pitchFamily="18" charset="0"/>
                <a:ea typeface="Times New Roman" panose="02020603050405020304" pitchFamily="18" charset="0"/>
              </a:rPr>
            </a:br>
            <a:r>
              <a:rPr lang="pt-BR" sz="4000" dirty="0">
                <a:effectLst>
                  <a:outerShdw blurRad="38100" dist="38100" dir="2700000" algn="tl">
                    <a:srgbClr val="000000">
                      <a:alpha val="43137"/>
                    </a:srgbClr>
                  </a:outerShdw>
                </a:effectLst>
                <a:ea typeface="Times New Roman" panose="02020603050405020304" pitchFamily="18" charset="0"/>
              </a:rPr>
              <a:t>Importância do Firmware</a:t>
            </a:r>
            <a:br>
              <a:rPr lang="pt-BR" sz="1800" dirty="0">
                <a:effectLst/>
                <a:latin typeface="Times New Roman" panose="02020603050405020304" pitchFamily="18" charset="0"/>
                <a:ea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3FEB7FB6-BE84-481A-BBC6-D5E75190F1DC}"/>
              </a:ext>
            </a:extLst>
          </p:cNvPr>
          <p:cNvSpPr>
            <a:spLocks noGrp="1"/>
          </p:cNvSpPr>
          <p:nvPr>
            <p:ph idx="1"/>
          </p:nvPr>
        </p:nvSpPr>
        <p:spPr>
          <a:xfrm>
            <a:off x="1293811" y="2897187"/>
            <a:ext cx="9905999" cy="2678113"/>
          </a:xfrm>
        </p:spPr>
        <p:txBody>
          <a:bodyPr/>
          <a:lstStyle/>
          <a:p>
            <a:r>
              <a:rPr lang="pt-BR" dirty="0">
                <a:effectLst/>
                <a:ea typeface="Times New Roman" panose="02020603050405020304" pitchFamily="18" charset="0"/>
              </a:rPr>
              <a:t>Além de possibilitar o correto funcionamento do hardware, o firmware é o responsável pela inicialização do </a:t>
            </a:r>
            <a:r>
              <a:rPr lang="pt-BR" dirty="0" err="1">
                <a:effectLst/>
                <a:ea typeface="Times New Roman" panose="02020603050405020304" pitchFamily="18" charset="0"/>
              </a:rPr>
              <a:t>bootloader</a:t>
            </a:r>
            <a:r>
              <a:rPr lang="pt-BR" dirty="0">
                <a:effectLst/>
                <a:ea typeface="Times New Roman" panose="02020603050405020304" pitchFamily="18" charset="0"/>
              </a:rPr>
              <a:t> (gerenciador de inicialização) que por sua vez inicializará o software.</a:t>
            </a:r>
          </a:p>
          <a:p>
            <a:endParaRPr lang="pt-BR" dirty="0"/>
          </a:p>
        </p:txBody>
      </p:sp>
    </p:spTree>
    <p:extLst>
      <p:ext uri="{BB962C8B-B14F-4D97-AF65-F5344CB8AC3E}">
        <p14:creationId xmlns:p14="http://schemas.microsoft.com/office/powerpoint/2010/main" val="874147520"/>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4B1E27C7-A7BF-4E61-AB8B-35086272F3FD}"/>
              </a:ext>
            </a:extLst>
          </p:cNvPr>
          <p:cNvSpPr>
            <a:spLocks noGrp="1"/>
          </p:cNvSpPr>
          <p:nvPr>
            <p:ph type="title"/>
          </p:nvPr>
        </p:nvSpPr>
        <p:spPr/>
        <p:txBody>
          <a:bodyPr>
            <a:normAutofit/>
          </a:bodyPr>
          <a:lstStyle/>
          <a:p>
            <a:pPr algn="ctr"/>
            <a:r>
              <a:rPr lang="pt-BR" dirty="0">
                <a:effectLst/>
                <a:ea typeface="Calibri" panose="020F0502020204030204" pitchFamily="34" charset="0"/>
              </a:rPr>
              <a:t>3) </a:t>
            </a:r>
            <a:r>
              <a:rPr lang="pt-BR" sz="4000" b="1" dirty="0">
                <a:effectLst>
                  <a:outerShdw blurRad="38100" dist="38100" dir="2700000" algn="tl">
                    <a:srgbClr val="000000">
                      <a:alpha val="43137"/>
                    </a:srgbClr>
                  </a:outerShdw>
                </a:effectLst>
                <a:ea typeface="Calibri" panose="020F0502020204030204" pitchFamily="34" charset="0"/>
              </a:rPr>
              <a:t>Software aplicativo (Application software- APP)</a:t>
            </a:r>
            <a:endParaRPr lang="pt-BR" sz="4000" dirty="0">
              <a:effectLst>
                <a:outerShdw blurRad="38100" dist="38100" dir="2700000" algn="tl">
                  <a:srgbClr val="000000">
                    <a:alpha val="43137"/>
                  </a:srgbClr>
                </a:outerShdw>
              </a:effectLst>
            </a:endParaRPr>
          </a:p>
        </p:txBody>
      </p:sp>
      <p:sp>
        <p:nvSpPr>
          <p:cNvPr id="3" name="Espaço Reservado para Conteúdo 2">
            <a:extLst>
              <a:ext uri="{FF2B5EF4-FFF2-40B4-BE49-F238E27FC236}">
                <a16:creationId xmlns:a16="http://schemas.microsoft.com/office/drawing/2014/main" id="{04EE3291-4970-4367-8102-9FAD89C208C7}"/>
              </a:ext>
            </a:extLst>
          </p:cNvPr>
          <p:cNvSpPr>
            <a:spLocks noGrp="1"/>
          </p:cNvSpPr>
          <p:nvPr>
            <p:ph idx="1"/>
          </p:nvPr>
        </p:nvSpPr>
        <p:spPr>
          <a:xfrm>
            <a:off x="1141412" y="2249486"/>
            <a:ext cx="9905999" cy="3989995"/>
          </a:xfrm>
        </p:spPr>
        <p:txBody>
          <a:bodyPr>
            <a:normAutofit/>
          </a:bodyPr>
          <a:lstStyle/>
          <a:p>
            <a:r>
              <a:rPr lang="pt-BR" dirty="0">
                <a:effectLst/>
                <a:ea typeface="Calibri" panose="020F0502020204030204" pitchFamily="34" charset="0"/>
                <a:cs typeface="Times New Roman" panose="02020603050405020304" pitchFamily="18" charset="0"/>
              </a:rPr>
              <a:t>Automações de escritório,</a:t>
            </a:r>
          </a:p>
          <a:p>
            <a:r>
              <a:rPr lang="pt-BR" dirty="0">
                <a:ea typeface="Calibri" panose="020F0502020204030204" pitchFamily="34" charset="0"/>
                <a:cs typeface="Times New Roman" panose="02020603050405020304" pitchFamily="18" charset="0"/>
              </a:rPr>
              <a:t>J</a:t>
            </a:r>
            <a:r>
              <a:rPr lang="pt-BR" dirty="0">
                <a:effectLst/>
                <a:ea typeface="Calibri" panose="020F0502020204030204" pitchFamily="34" charset="0"/>
                <a:cs typeface="Times New Roman" panose="02020603050405020304" pitchFamily="18" charset="0"/>
              </a:rPr>
              <a:t>ogos eletrônicos, </a:t>
            </a:r>
          </a:p>
          <a:p>
            <a:r>
              <a:rPr lang="pt-BR" dirty="0">
                <a:effectLst/>
                <a:ea typeface="Calibri" panose="020F0502020204030204" pitchFamily="34" charset="0"/>
                <a:cs typeface="Times New Roman" panose="02020603050405020304" pitchFamily="18" charset="0"/>
              </a:rPr>
              <a:t>Software empresarial, </a:t>
            </a:r>
          </a:p>
          <a:p>
            <a:r>
              <a:rPr lang="pt-BR" dirty="0">
                <a:ea typeface="Calibri" panose="020F0502020204030204" pitchFamily="34" charset="0"/>
                <a:cs typeface="Times New Roman" panose="02020603050405020304" pitchFamily="18" charset="0"/>
              </a:rPr>
              <a:t>S</a:t>
            </a:r>
            <a:r>
              <a:rPr lang="pt-BR" dirty="0">
                <a:effectLst/>
                <a:ea typeface="Calibri" panose="020F0502020204030204" pitchFamily="34" charset="0"/>
                <a:cs typeface="Times New Roman" panose="02020603050405020304" pitchFamily="18" charset="0"/>
              </a:rPr>
              <a:t>oftware educacional, </a:t>
            </a:r>
          </a:p>
          <a:p>
            <a:r>
              <a:rPr lang="pt-BR" dirty="0">
                <a:ea typeface="Calibri" panose="020F0502020204030204" pitchFamily="34" charset="0"/>
                <a:cs typeface="Times New Roman" panose="02020603050405020304" pitchFamily="18" charset="0"/>
              </a:rPr>
              <a:t>S</a:t>
            </a:r>
            <a:r>
              <a:rPr lang="pt-BR" dirty="0">
                <a:effectLst/>
                <a:ea typeface="Calibri" panose="020F0502020204030204" pitchFamily="34" charset="0"/>
                <a:cs typeface="Times New Roman" panose="02020603050405020304" pitchFamily="18" charset="0"/>
              </a:rPr>
              <a:t>oftware de gestão (ERP),</a:t>
            </a:r>
          </a:p>
          <a:p>
            <a:r>
              <a:rPr lang="pt-BR" dirty="0">
                <a:effectLst/>
                <a:ea typeface="Calibri" panose="020F0502020204030204" pitchFamily="34" charset="0"/>
                <a:cs typeface="Times New Roman" panose="02020603050405020304" pitchFamily="18" charset="0"/>
              </a:rPr>
              <a:t>Software de multimídia, </a:t>
            </a:r>
          </a:p>
          <a:p>
            <a:r>
              <a:rPr lang="pt-BR" dirty="0">
                <a:effectLst/>
                <a:ea typeface="Calibri" panose="020F0502020204030204" pitchFamily="34" charset="0"/>
                <a:cs typeface="Times New Roman" panose="02020603050405020304" pitchFamily="18" charset="0"/>
              </a:rPr>
              <a:t>Software para Navegação Web (Browsers) </a:t>
            </a:r>
          </a:p>
          <a:p>
            <a:endParaRPr lang="pt-BR" dirty="0"/>
          </a:p>
        </p:txBody>
      </p:sp>
    </p:spTree>
    <p:extLst>
      <p:ext uri="{BB962C8B-B14F-4D97-AF65-F5344CB8AC3E}">
        <p14:creationId xmlns:p14="http://schemas.microsoft.com/office/powerpoint/2010/main" val="2961990214"/>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BD2BAC6A-C436-4578-AB6D-31505C4C95D4}"/>
              </a:ext>
            </a:extLst>
          </p:cNvPr>
          <p:cNvSpPr>
            <a:spLocks noGrp="1"/>
          </p:cNvSpPr>
          <p:nvPr>
            <p:ph type="title"/>
          </p:nvPr>
        </p:nvSpPr>
        <p:spPr/>
        <p:txBody>
          <a:bodyPr/>
          <a:lstStyle/>
          <a:p>
            <a:pPr algn="ctr"/>
            <a:r>
              <a:rPr lang="pt-BR" sz="40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O QUE SÃO APPS?</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9645C7C8-0054-4D4D-AE0A-B9BAB35EC387}"/>
              </a:ext>
            </a:extLst>
          </p:cNvPr>
          <p:cNvSpPr>
            <a:spLocks noGrp="1"/>
          </p:cNvSpPr>
          <p:nvPr>
            <p:ph idx="1"/>
          </p:nvPr>
        </p:nvSpPr>
        <p:spPr>
          <a:xfrm>
            <a:off x="1141412" y="2249486"/>
            <a:ext cx="9905999" cy="4278313"/>
          </a:xfrm>
        </p:spPr>
        <p:txBody>
          <a:bodyPr>
            <a:normAutofit lnSpcReduction="10000"/>
          </a:bodyPr>
          <a:lstStyle/>
          <a:p>
            <a:pPr algn="just"/>
            <a:r>
              <a:rPr lang="pt-BR" dirty="0">
                <a:effectLst/>
                <a:ea typeface="Calibri" panose="020F0502020204030204" pitchFamily="34" charset="0"/>
                <a:cs typeface="Calibri" panose="020F0502020204030204" pitchFamily="34" charset="0"/>
              </a:rPr>
              <a:t>"App" é a abreviação de application (aplicativo), que por sua vez são programas de software presentes em dispositivos móveis, como celulares e tablets, ou nos computadores além de outros diversos dispositivos inteligentes, como </a:t>
            </a:r>
            <a:r>
              <a:rPr lang="pt-BR" dirty="0" err="1">
                <a:ea typeface="Calibri" panose="020F0502020204030204" pitchFamily="34" charset="0"/>
                <a:cs typeface="Calibri" panose="020F0502020204030204" pitchFamily="34" charset="0"/>
              </a:rPr>
              <a:t>S</a:t>
            </a:r>
            <a:r>
              <a:rPr lang="pt-BR" dirty="0" err="1">
                <a:effectLst/>
                <a:ea typeface="Calibri" panose="020F0502020204030204" pitchFamily="34" charset="0"/>
                <a:cs typeface="Calibri" panose="020F0502020204030204" pitchFamily="34" charset="0"/>
              </a:rPr>
              <a:t>mart</a:t>
            </a:r>
            <a:r>
              <a:rPr lang="pt-BR" dirty="0">
                <a:effectLst/>
                <a:ea typeface="Calibri" panose="020F0502020204030204" pitchFamily="34" charset="0"/>
                <a:cs typeface="Calibri" panose="020F0502020204030204" pitchFamily="34" charset="0"/>
              </a:rPr>
              <a:t> TVs.</a:t>
            </a:r>
          </a:p>
          <a:p>
            <a:pPr algn="just"/>
            <a:r>
              <a:rPr lang="pt-BR" dirty="0">
                <a:effectLst/>
                <a:ea typeface="Calibri" panose="020F0502020204030204" pitchFamily="34" charset="0"/>
                <a:cs typeface="Calibri" panose="020F0502020204030204" pitchFamily="34" charset="0"/>
              </a:rPr>
              <a:t> Eles podem ser executados offline ou online, além de apresentarem versões pagas ou gratuitas, obtidas em lojas de aplicativos como Apple Store e Play Store.</a:t>
            </a:r>
          </a:p>
          <a:p>
            <a:pPr algn="just"/>
            <a:r>
              <a:rPr lang="pt-BR" sz="2400" dirty="0">
                <a:effectLst/>
                <a:ea typeface="Calibri" panose="020F0502020204030204" pitchFamily="34" charset="0"/>
                <a:cs typeface="Calibri" panose="020F0502020204030204" pitchFamily="34" charset="0"/>
              </a:rPr>
              <a:t>Existem aplicativos que atendem a todos os interesses e necessidades, podendo desempenhar uma ou diversas funções.</a:t>
            </a:r>
          </a:p>
          <a:p>
            <a:pPr algn="just"/>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3004509228"/>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B71A0D50-4489-496C-AF4A-BFAED621A0C7}"/>
              </a:ext>
            </a:extLst>
          </p:cNvPr>
          <p:cNvSpPr>
            <a:spLocks noGrp="1"/>
          </p:cNvSpPr>
          <p:nvPr>
            <p:ph type="title"/>
          </p:nvPr>
        </p:nvSpPr>
        <p:spPr>
          <a:xfrm>
            <a:off x="1141413" y="444500"/>
            <a:ext cx="9905998" cy="1231900"/>
          </a:xfrm>
        </p:spPr>
        <p:txBody>
          <a:bodyPr>
            <a:normAutofit fontScale="90000"/>
          </a:bodyPr>
          <a:lstStyle/>
          <a:p>
            <a:pPr algn="ctr"/>
            <a:br>
              <a:rPr lang="pt-BR"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br>
            <a:r>
              <a:rPr lang="pt-BR" sz="4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O QUE SÃO APPS?</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E5F93767-03C2-41EB-BF9A-5763050560F6}"/>
              </a:ext>
            </a:extLst>
          </p:cNvPr>
          <p:cNvSpPr>
            <a:spLocks noGrp="1"/>
          </p:cNvSpPr>
          <p:nvPr>
            <p:ph idx="1"/>
          </p:nvPr>
        </p:nvSpPr>
        <p:spPr>
          <a:xfrm>
            <a:off x="1141412" y="1765300"/>
            <a:ext cx="9905999" cy="4981489"/>
          </a:xfrm>
        </p:spPr>
        <p:txBody>
          <a:bodyPr>
            <a:normAutofit/>
          </a:bodyPr>
          <a:lstStyle/>
          <a:p>
            <a:pPr algn="just"/>
            <a:r>
              <a:rPr lang="pt-BR" dirty="0">
                <a:effectLst/>
                <a:ea typeface="Calibri" panose="020F0502020204030204" pitchFamily="34" charset="0"/>
                <a:cs typeface="Calibri" panose="020F0502020204030204" pitchFamily="34" charset="0"/>
              </a:rPr>
              <a:t>Por exemplo, o Uber é um</a:t>
            </a:r>
            <a:r>
              <a:rPr lang="pt-BR" dirty="0">
                <a:effectLst/>
                <a:ea typeface="Calibri" panose="020F0502020204030204" pitchFamily="34" charset="0"/>
                <a:cs typeface="Times New Roman" panose="02020603050405020304" pitchFamily="18" charset="0"/>
              </a:rPr>
              <a:t> </a:t>
            </a:r>
            <a:r>
              <a:rPr lang="pt-BR" dirty="0">
                <a:effectLst/>
                <a:ea typeface="Calibri" panose="020F0502020204030204" pitchFamily="34" charset="0"/>
                <a:cs typeface="Calibri" panose="020F0502020204030204" pitchFamily="34" charset="0"/>
              </a:rPr>
              <a:t>aplicativo de transporte que permite a busca por motoristas baseada na localização. </a:t>
            </a:r>
          </a:p>
          <a:p>
            <a:pPr algn="just"/>
            <a:r>
              <a:rPr lang="pt-BR" dirty="0">
                <a:effectLst/>
                <a:ea typeface="Calibri" panose="020F0502020204030204" pitchFamily="34" charset="0"/>
                <a:cs typeface="Calibri" panose="020F0502020204030204" pitchFamily="34" charset="0"/>
              </a:rPr>
              <a:t>Já o WhatsApp é um mensageiro online que ao mesmo tempo oferece recursos como chamadas de voz e de vídeo, enviar e receber mídias, localização, diversos documentos e compartilhamento de contatos.</a:t>
            </a:r>
          </a:p>
          <a:p>
            <a:pPr algn="just"/>
            <a:r>
              <a:rPr lang="pt-BR" dirty="0">
                <a:effectLst/>
                <a:ea typeface="Calibri" panose="020F0502020204030204" pitchFamily="34" charset="0"/>
                <a:cs typeface="Calibri" panose="020F0502020204030204" pitchFamily="34" charset="0"/>
              </a:rPr>
              <a:t> Sem contar as Redes Sociais como Facebook, Twitter, Instagram e </a:t>
            </a:r>
            <a:r>
              <a:rPr lang="pt-BR" dirty="0" err="1">
                <a:effectLst/>
                <a:ea typeface="Calibri" panose="020F0502020204030204" pitchFamily="34" charset="0"/>
                <a:cs typeface="Calibri" panose="020F0502020204030204" pitchFamily="34" charset="0"/>
              </a:rPr>
              <a:t>etc</a:t>
            </a:r>
            <a:r>
              <a:rPr lang="pt-BR" dirty="0">
                <a:effectLst/>
                <a:ea typeface="Calibri" panose="020F0502020204030204" pitchFamily="34" charset="0"/>
                <a:cs typeface="Calibri" panose="020F0502020204030204" pitchFamily="34" charset="0"/>
              </a:rPr>
              <a:t>, que são essenciais para as pessoas de todas as idades possíveis atualmente. </a:t>
            </a:r>
          </a:p>
          <a:p>
            <a:pPr algn="just"/>
            <a:r>
              <a:rPr lang="pt-BR" dirty="0">
                <a:effectLst/>
                <a:ea typeface="Calibri" panose="020F0502020204030204" pitchFamily="34" charset="0"/>
                <a:cs typeface="Calibri" panose="020F0502020204030204" pitchFamily="34" charset="0"/>
              </a:rPr>
              <a:t>No caso dos Apps Mobile, as funções tornam-se mais específicas pelo fator de memória reduzida e processamento ter de ser cada vez mais rápido, com facilidade para adquirir e excluir.</a:t>
            </a:r>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1954504574"/>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E54232E1-D454-4535-ABE1-3E9D36E499DB}"/>
              </a:ext>
            </a:extLst>
          </p:cNvPr>
          <p:cNvSpPr>
            <a:spLocks noGrp="1"/>
          </p:cNvSpPr>
          <p:nvPr>
            <p:ph type="title"/>
          </p:nvPr>
        </p:nvSpPr>
        <p:spPr/>
        <p:txBody>
          <a:bodyPr/>
          <a:lstStyle/>
          <a:p>
            <a:pPr algn="ctr"/>
            <a:r>
              <a:rPr lang="pt-BR" sz="4000" dirty="0">
                <a:effectLst>
                  <a:outerShdw blurRad="38100" dist="38100" dir="2700000" algn="tl">
                    <a:srgbClr val="000000">
                      <a:alpha val="43137"/>
                    </a:srgbClr>
                  </a:outerShdw>
                </a:effectLst>
                <a:latin typeface="+mn-lt"/>
                <a:ea typeface="Calibri" panose="020F0502020204030204" pitchFamily="34" charset="0"/>
                <a:cs typeface="Times New Roman" panose="02020603050405020304" pitchFamily="18" charset="0"/>
              </a:rPr>
              <a:t>WEB APP E APP</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C65FCAEB-0FC6-4722-9B17-F8313D8836EB}"/>
              </a:ext>
            </a:extLst>
          </p:cNvPr>
          <p:cNvSpPr>
            <a:spLocks noGrp="1"/>
          </p:cNvSpPr>
          <p:nvPr>
            <p:ph idx="1"/>
          </p:nvPr>
        </p:nvSpPr>
        <p:spPr/>
        <p:txBody>
          <a:bodyPr/>
          <a:lstStyle/>
          <a:p>
            <a:pPr algn="just"/>
            <a:r>
              <a:rPr lang="pt-BR" dirty="0">
                <a:effectLst/>
                <a:ea typeface="Calibri" panose="020F0502020204030204" pitchFamily="34" charset="0"/>
                <a:cs typeface="Calibri" panose="020F0502020204030204" pitchFamily="34" charset="0"/>
              </a:rPr>
              <a:t>Apesar de terem os nomes parecidos, web app e app não são a mesma coisa. O primeiro, não precisa ser instalado no dispositivo para ser usado livremente. </a:t>
            </a:r>
          </a:p>
          <a:p>
            <a:pPr algn="just"/>
            <a:r>
              <a:rPr lang="pt-BR" dirty="0">
                <a:effectLst/>
                <a:ea typeface="Calibri" panose="020F0502020204030204" pitchFamily="34" charset="0"/>
                <a:cs typeface="Calibri" panose="020F0502020204030204" pitchFamily="34" charset="0"/>
              </a:rPr>
              <a:t>Apesar da semelhança estética, o web app é acessado direto do navegador da Internet de um dispositivo móvel. Vale ressaltar que ele as vezes oferece menos recursos do que o app móvel.</a:t>
            </a:r>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3207172771"/>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1A0C434E-7FF4-4D9D-AC27-754F797681AA}"/>
              </a:ext>
            </a:extLst>
          </p:cNvPr>
          <p:cNvSpPr>
            <a:spLocks noGrp="1"/>
          </p:cNvSpPr>
          <p:nvPr>
            <p:ph type="title"/>
          </p:nvPr>
        </p:nvSpPr>
        <p:spPr/>
        <p:txBody>
          <a:bodyPr/>
          <a:lstStyle/>
          <a:p>
            <a:pPr algn="ctr"/>
            <a:r>
              <a:rPr lang="pt-BR" sz="40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APPS NOCIVOS</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3C3DA3F8-0A36-4FFA-B47B-98A7B02CF2EE}"/>
              </a:ext>
            </a:extLst>
          </p:cNvPr>
          <p:cNvSpPr>
            <a:spLocks noGrp="1"/>
          </p:cNvSpPr>
          <p:nvPr>
            <p:ph idx="1"/>
          </p:nvPr>
        </p:nvSpPr>
        <p:spPr/>
        <p:txBody>
          <a:bodyPr/>
          <a:lstStyle/>
          <a:p>
            <a:pPr algn="just"/>
            <a:r>
              <a:rPr lang="pt-BR" dirty="0">
                <a:ea typeface="Calibri" panose="020F0502020204030204" pitchFamily="34" charset="0"/>
                <a:cs typeface="Calibri" panose="020F0502020204030204" pitchFamily="34" charset="0"/>
              </a:rPr>
              <a:t>A</a:t>
            </a:r>
            <a:r>
              <a:rPr lang="pt-BR" dirty="0">
                <a:effectLst/>
                <a:ea typeface="Calibri" panose="020F0502020204030204" pitchFamily="34" charset="0"/>
                <a:cs typeface="Calibri" panose="020F0502020204030204" pitchFamily="34" charset="0"/>
              </a:rPr>
              <a:t>pesar de em sua grande maioria, os apps representarem uma função de ajudar as pessoas, existe o lado contrário disso. </a:t>
            </a:r>
          </a:p>
          <a:p>
            <a:pPr algn="just"/>
            <a:r>
              <a:rPr lang="pt-BR" dirty="0">
                <a:effectLst/>
                <a:ea typeface="Calibri" panose="020F0502020204030204" pitchFamily="34" charset="0"/>
                <a:cs typeface="Calibri" panose="020F0502020204030204" pitchFamily="34" charset="0"/>
              </a:rPr>
              <a:t>Ou seja, existem os chamados “apps nocivos”, os quais coleta dados do usuário, como contatos e localização em tempo real, exibe anúncios intrusivos e ainda deixa o dispositivo vulnerável para outros programas maliciosos e para a entrada de vírus. </a:t>
            </a:r>
          </a:p>
          <a:p>
            <a:pPr algn="just"/>
            <a:r>
              <a:rPr lang="pt-BR" dirty="0">
                <a:effectLst/>
                <a:ea typeface="Calibri" panose="020F0502020204030204" pitchFamily="34" charset="0"/>
                <a:cs typeface="Calibri" panose="020F0502020204030204" pitchFamily="34" charset="0"/>
              </a:rPr>
              <a:t>Esse tipo de app ataca principalmente os dispositivos Android.</a:t>
            </a:r>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1361877655"/>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5098EED6-2F2F-4F53-9426-417495ECE207}"/>
              </a:ext>
            </a:extLst>
          </p:cNvPr>
          <p:cNvSpPr>
            <a:spLocks noGrp="1"/>
          </p:cNvSpPr>
          <p:nvPr>
            <p:ph type="title"/>
          </p:nvPr>
        </p:nvSpPr>
        <p:spPr>
          <a:xfrm>
            <a:off x="1141413" y="618518"/>
            <a:ext cx="9905998" cy="1273782"/>
          </a:xfrm>
        </p:spPr>
        <p:txBody>
          <a:bodyPr>
            <a:normAutofit/>
          </a:bodyPr>
          <a:lstStyle/>
          <a:p>
            <a:pPr algn="ctr"/>
            <a:r>
              <a:rPr lang="pt-BR" sz="4800" dirty="0">
                <a:effectLst>
                  <a:outerShdw blurRad="38100" dist="38100" dir="2700000" algn="tl">
                    <a:srgbClr val="000000">
                      <a:alpha val="43137"/>
                    </a:srgbClr>
                  </a:outerShdw>
                </a:effectLst>
              </a:rPr>
              <a:t>Índice</a:t>
            </a:r>
          </a:p>
        </p:txBody>
      </p:sp>
      <p:sp>
        <p:nvSpPr>
          <p:cNvPr id="3" name="Espaço Reservado para Conteúdo 2">
            <a:extLst>
              <a:ext uri="{FF2B5EF4-FFF2-40B4-BE49-F238E27FC236}">
                <a16:creationId xmlns:a16="http://schemas.microsoft.com/office/drawing/2014/main" id="{64BD0924-DC61-49B5-936D-02AD40BD027E}"/>
              </a:ext>
            </a:extLst>
          </p:cNvPr>
          <p:cNvSpPr>
            <a:spLocks noGrp="1"/>
          </p:cNvSpPr>
          <p:nvPr>
            <p:ph idx="1"/>
          </p:nvPr>
        </p:nvSpPr>
        <p:spPr>
          <a:xfrm>
            <a:off x="1141412" y="2044700"/>
            <a:ext cx="9905999" cy="4419600"/>
          </a:xfrm>
        </p:spPr>
        <p:txBody>
          <a:bodyPr>
            <a:normAutofit lnSpcReduction="10000"/>
          </a:bodyPr>
          <a:lstStyle/>
          <a:p>
            <a:pPr>
              <a:buFont typeface="Wingdings" panose="05000000000000000000" pitchFamily="2" charset="2"/>
              <a:buChar char="Ø"/>
            </a:pPr>
            <a:r>
              <a:rPr lang="pt-BR" sz="2800" b="1" dirty="0">
                <a:effectLst>
                  <a:outerShdw blurRad="38100" dist="38100" dir="2700000" algn="tl">
                    <a:srgbClr val="000000">
                      <a:alpha val="43137"/>
                    </a:srgbClr>
                  </a:outerShdw>
                </a:effectLst>
              </a:rPr>
              <a:t> Sistema Operacional</a:t>
            </a:r>
          </a:p>
          <a:p>
            <a:pPr>
              <a:buFont typeface="Wingdings" panose="05000000000000000000" pitchFamily="2" charset="2"/>
              <a:buChar char="Ø"/>
            </a:pPr>
            <a:r>
              <a:rPr lang="pt-BR" sz="2800" b="1" dirty="0">
                <a:effectLst>
                  <a:outerShdw blurRad="38100" dist="38100" dir="2700000" algn="tl">
                    <a:srgbClr val="000000">
                      <a:alpha val="43137"/>
                    </a:srgbClr>
                  </a:outerShdw>
                </a:effectLst>
              </a:rPr>
              <a:t>Firmware</a:t>
            </a:r>
          </a:p>
          <a:p>
            <a:pPr>
              <a:buFont typeface="Wingdings" panose="05000000000000000000" pitchFamily="2" charset="2"/>
              <a:buChar char="Ø"/>
            </a:pPr>
            <a:r>
              <a:rPr lang="pt-BR" sz="2800" b="1" dirty="0">
                <a:effectLst>
                  <a:outerShdw blurRad="38100" dist="38100" dir="2700000" algn="tl">
                    <a:srgbClr val="000000">
                      <a:alpha val="43137"/>
                    </a:srgbClr>
                  </a:outerShdw>
                </a:effectLst>
              </a:rPr>
              <a:t>App</a:t>
            </a:r>
          </a:p>
          <a:p>
            <a:pPr>
              <a:buFont typeface="Wingdings" panose="05000000000000000000" pitchFamily="2" charset="2"/>
              <a:buChar char="Ø"/>
            </a:pPr>
            <a:r>
              <a:rPr lang="pt-BR" sz="2800" b="1" dirty="0">
                <a:effectLst>
                  <a:outerShdw blurRad="38100" dist="38100" dir="2700000" algn="tl">
                    <a:srgbClr val="000000">
                      <a:alpha val="43137"/>
                    </a:srgbClr>
                  </a:outerShdw>
                </a:effectLst>
              </a:rPr>
              <a:t> ERP</a:t>
            </a:r>
          </a:p>
          <a:p>
            <a:pPr>
              <a:buFont typeface="Wingdings" panose="05000000000000000000" pitchFamily="2" charset="2"/>
              <a:buChar char="Ø"/>
            </a:pPr>
            <a:r>
              <a:rPr lang="pt-BR" sz="2800" b="1" dirty="0">
                <a:effectLst>
                  <a:outerShdw blurRad="38100" dist="38100" dir="2700000" algn="tl">
                    <a:srgbClr val="000000">
                      <a:alpha val="43137"/>
                    </a:srgbClr>
                  </a:outerShdw>
                </a:effectLst>
              </a:rPr>
              <a:t>Open Source</a:t>
            </a:r>
          </a:p>
          <a:p>
            <a:pPr>
              <a:buFont typeface="Wingdings" panose="05000000000000000000" pitchFamily="2" charset="2"/>
              <a:buChar char="Ø"/>
            </a:pPr>
            <a:r>
              <a:rPr lang="pt-BR" sz="2800" b="1" dirty="0">
                <a:effectLst>
                  <a:outerShdw blurRad="38100" dist="38100" dir="2700000" algn="tl">
                    <a:srgbClr val="000000">
                      <a:alpha val="43137"/>
                    </a:srgbClr>
                  </a:outerShdw>
                </a:effectLst>
              </a:rPr>
              <a:t> Sistemas Embarcados</a:t>
            </a:r>
          </a:p>
          <a:p>
            <a:pPr>
              <a:buFont typeface="Wingdings" panose="05000000000000000000" pitchFamily="2" charset="2"/>
              <a:buChar char="Ø"/>
            </a:pPr>
            <a:r>
              <a:rPr lang="pt-BR" sz="2800" b="1" dirty="0">
                <a:effectLst>
                  <a:outerShdw blurRad="38100" dist="38100" dir="2700000" algn="tl">
                    <a:srgbClr val="000000">
                      <a:alpha val="43137"/>
                    </a:srgbClr>
                  </a:outerShdw>
                </a:effectLst>
              </a:rPr>
              <a:t>Web</a:t>
            </a:r>
          </a:p>
          <a:p>
            <a:pPr>
              <a:buFont typeface="Wingdings" panose="05000000000000000000" pitchFamily="2" charset="2"/>
              <a:buChar char="Ø"/>
            </a:pPr>
            <a:endParaRPr lang="pt-BR" dirty="0"/>
          </a:p>
        </p:txBody>
      </p:sp>
    </p:spTree>
    <p:extLst>
      <p:ext uri="{BB962C8B-B14F-4D97-AF65-F5344CB8AC3E}">
        <p14:creationId xmlns:p14="http://schemas.microsoft.com/office/powerpoint/2010/main" val="2503866048"/>
      </p:ext>
    </p:extLst>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9E1B1037-A9EA-4E59-AAF4-AFDCC0B1034B}"/>
              </a:ext>
            </a:extLst>
          </p:cNvPr>
          <p:cNvSpPr>
            <a:spLocks noGrp="1"/>
          </p:cNvSpPr>
          <p:nvPr>
            <p:ph type="title"/>
          </p:nvPr>
        </p:nvSpPr>
        <p:spPr>
          <a:xfrm>
            <a:off x="1194594" y="584200"/>
            <a:ext cx="9802811" cy="1219199"/>
          </a:xfrm>
        </p:spPr>
        <p:txBody>
          <a:bodyPr>
            <a:normAutofit fontScale="90000"/>
          </a:bodyPr>
          <a:lstStyle/>
          <a:p>
            <a:pPr algn="ctr"/>
            <a:br>
              <a:rPr lang="pt-BR" sz="40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br>
            <a:r>
              <a:rPr lang="pt-BR" sz="4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COMO CRIAR UM APP?</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16F5D519-BB67-4639-8FBC-02CEAC3CE0D5}"/>
              </a:ext>
            </a:extLst>
          </p:cNvPr>
          <p:cNvSpPr>
            <a:spLocks noGrp="1"/>
          </p:cNvSpPr>
          <p:nvPr>
            <p:ph idx="1"/>
          </p:nvPr>
        </p:nvSpPr>
        <p:spPr>
          <a:xfrm>
            <a:off x="1370012" y="2362200"/>
            <a:ext cx="9905999" cy="4216400"/>
          </a:xfrm>
        </p:spPr>
        <p:txBody>
          <a:bodyPr>
            <a:noAutofit/>
          </a:bodyPr>
          <a:lstStyle/>
          <a:p>
            <a:pPr marL="342900" lvl="0" indent="-342900">
              <a:lnSpc>
                <a:spcPct val="107000"/>
              </a:lnSpc>
              <a:buFont typeface="Symbol" panose="05050102010706020507" pitchFamily="18" charset="2"/>
              <a:buChar char=""/>
            </a:pPr>
            <a:r>
              <a:rPr lang="pt-BR" dirty="0">
                <a:effectLst/>
                <a:ea typeface="Calibri" panose="020F0502020204030204" pitchFamily="34" charset="0"/>
                <a:cs typeface="Calibri" panose="020F0502020204030204" pitchFamily="34" charset="0"/>
              </a:rPr>
              <a:t>Ter uma boa ideia;</a:t>
            </a:r>
            <a:endParaRPr lang="pt-BR" dirty="0">
              <a:effectLst/>
              <a:ea typeface="Calibri" panose="020F0502020204030204" pitchFamily="34" charset="0"/>
              <a:cs typeface="Times New Roman" panose="02020603050405020304" pitchFamily="18" charset="0"/>
            </a:endParaRPr>
          </a:p>
          <a:p>
            <a:pPr marL="342900" lvl="0" indent="-342900">
              <a:lnSpc>
                <a:spcPct val="107000"/>
              </a:lnSpc>
              <a:buFont typeface="Symbol" panose="05050102010706020507" pitchFamily="18" charset="2"/>
              <a:buChar char=""/>
            </a:pPr>
            <a:r>
              <a:rPr lang="pt-BR" dirty="0">
                <a:effectLst/>
                <a:ea typeface="Calibri" panose="020F0502020204030204" pitchFamily="34" charset="0"/>
                <a:cs typeface="Calibri" panose="020F0502020204030204" pitchFamily="34" charset="0"/>
              </a:rPr>
              <a:t>Fazer sketches (ferramentas, layouts, tipos de estruturas...);</a:t>
            </a:r>
            <a:endParaRPr lang="pt-BR" dirty="0">
              <a:effectLst/>
              <a:ea typeface="Calibri" panose="020F0502020204030204" pitchFamily="34" charset="0"/>
              <a:cs typeface="Times New Roman" panose="02020603050405020304" pitchFamily="18" charset="0"/>
            </a:endParaRPr>
          </a:p>
          <a:p>
            <a:pPr marL="342900" lvl="0" indent="-342900">
              <a:lnSpc>
                <a:spcPct val="107000"/>
              </a:lnSpc>
              <a:buFont typeface="Symbol" panose="05050102010706020507" pitchFamily="18" charset="2"/>
              <a:buChar char=""/>
            </a:pPr>
            <a:r>
              <a:rPr lang="pt-BR" dirty="0">
                <a:effectLst/>
                <a:ea typeface="Calibri" panose="020F0502020204030204" pitchFamily="34" charset="0"/>
                <a:cs typeface="Calibri" panose="020F0502020204030204" pitchFamily="34" charset="0"/>
              </a:rPr>
              <a:t>Pesquisar afundo e buscar inspirações em outros apps;</a:t>
            </a:r>
            <a:endParaRPr lang="pt-BR" dirty="0">
              <a:effectLst/>
              <a:ea typeface="Calibri" panose="020F0502020204030204" pitchFamily="34" charset="0"/>
              <a:cs typeface="Times New Roman" panose="02020603050405020304" pitchFamily="18" charset="0"/>
            </a:endParaRPr>
          </a:p>
          <a:p>
            <a:pPr marL="342900" lvl="0" indent="-342900">
              <a:lnSpc>
                <a:spcPct val="107000"/>
              </a:lnSpc>
              <a:buFont typeface="Symbol" panose="05050102010706020507" pitchFamily="18" charset="2"/>
              <a:buChar char=""/>
            </a:pPr>
            <a:r>
              <a:rPr lang="pt-BR" dirty="0">
                <a:effectLst/>
                <a:ea typeface="Calibri" panose="020F0502020204030204" pitchFamily="34" charset="0"/>
                <a:cs typeface="Calibri" panose="020F0502020204030204" pitchFamily="34" charset="0"/>
              </a:rPr>
              <a:t>Criar um Mockup e um Storyboard para ter uma visualização de todos os elementos básicos do seu app;</a:t>
            </a:r>
            <a:endParaRPr lang="pt-BR" dirty="0">
              <a:effectLst/>
              <a:ea typeface="Calibri" panose="020F0502020204030204" pitchFamily="34" charset="0"/>
              <a:cs typeface="Times New Roman" panose="02020603050405020304" pitchFamily="18" charset="0"/>
            </a:endParaRPr>
          </a:p>
          <a:p>
            <a:pPr marL="342900" lvl="0" indent="-342900">
              <a:lnSpc>
                <a:spcPct val="107000"/>
              </a:lnSpc>
              <a:buFont typeface="Symbol" panose="05050102010706020507" pitchFamily="18" charset="2"/>
              <a:buChar char=""/>
            </a:pPr>
            <a:r>
              <a:rPr lang="pt-BR" dirty="0">
                <a:effectLst/>
                <a:ea typeface="Calibri" panose="020F0502020204030204" pitchFamily="34" charset="0"/>
                <a:cs typeface="Calibri" panose="020F0502020204030204" pitchFamily="34" charset="0"/>
              </a:rPr>
              <a:t>Definir o back-end (procurar o servidor, APIs e os diagramas de dados);</a:t>
            </a:r>
            <a:endParaRPr lang="pt-BR" dirty="0">
              <a:effectLst/>
              <a:ea typeface="Calibri" panose="020F0502020204030204" pitchFamily="34" charset="0"/>
              <a:cs typeface="Times New Roman" panose="02020603050405020304" pitchFamily="18" charset="0"/>
            </a:endParaRPr>
          </a:p>
          <a:p>
            <a:pPr marL="342900" lvl="0" indent="-342900">
              <a:lnSpc>
                <a:spcPct val="107000"/>
              </a:lnSpc>
              <a:buFont typeface="Symbol" panose="05050102010706020507" pitchFamily="18" charset="2"/>
              <a:buChar char=""/>
            </a:pPr>
            <a:r>
              <a:rPr lang="pt-BR" dirty="0">
                <a:effectLst/>
                <a:ea typeface="Calibri" panose="020F0502020204030204" pitchFamily="34" charset="0"/>
                <a:cs typeface="Calibri" panose="020F0502020204030204" pitchFamily="34" charset="0"/>
              </a:rPr>
              <a:t>Testar o protótipo;</a:t>
            </a:r>
            <a:endParaRPr lang="pt-BR" dirty="0">
              <a:effectLst/>
              <a:ea typeface="Calibri" panose="020F0502020204030204" pitchFamily="34" charset="0"/>
              <a:cs typeface="Times New Roman" panose="02020603050405020304" pitchFamily="18" charset="0"/>
            </a:endParaRPr>
          </a:p>
        </p:txBody>
      </p:sp>
    </p:spTree>
    <p:extLst>
      <p:ext uri="{BB962C8B-B14F-4D97-AF65-F5344CB8AC3E}">
        <p14:creationId xmlns:p14="http://schemas.microsoft.com/office/powerpoint/2010/main" val="2895252344"/>
      </p:ext>
    </p:extLst>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9FE96429-1A9B-4EF8-BDBD-2EB058A4569A}"/>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COMO CRIAR UM APP?</a:t>
            </a:r>
            <a:endParaRPr lang="pt-BR" sz="4000" dirty="0"/>
          </a:p>
        </p:txBody>
      </p:sp>
      <p:sp>
        <p:nvSpPr>
          <p:cNvPr id="3" name="Espaço Reservado para Conteúdo 2">
            <a:extLst>
              <a:ext uri="{FF2B5EF4-FFF2-40B4-BE49-F238E27FC236}">
                <a16:creationId xmlns:a16="http://schemas.microsoft.com/office/drawing/2014/main" id="{8D86D09A-E03D-470E-AE7E-0479B461B79E}"/>
              </a:ext>
            </a:extLst>
          </p:cNvPr>
          <p:cNvSpPr>
            <a:spLocks noGrp="1"/>
          </p:cNvSpPr>
          <p:nvPr>
            <p:ph idx="1"/>
          </p:nvPr>
        </p:nvSpPr>
        <p:spPr/>
        <p:txBody>
          <a:bodyPr>
            <a:normAutofit lnSpcReduction="10000"/>
          </a:bodyPr>
          <a:lstStyle/>
          <a:p>
            <a:pPr>
              <a:lnSpc>
                <a:spcPct val="107000"/>
              </a:lnSpc>
            </a:pPr>
            <a:r>
              <a:rPr lang="pt-BR" dirty="0">
                <a:effectLst/>
                <a:ea typeface="Calibri" panose="020F0502020204030204" pitchFamily="34" charset="0"/>
                <a:cs typeface="Calibri" panose="020F0502020204030204" pitchFamily="34" charset="0"/>
              </a:rPr>
              <a:t>Criar o back-end;</a:t>
            </a:r>
            <a:endParaRPr lang="pt-BR" dirty="0">
              <a:effectLst/>
              <a:ea typeface="Calibri" panose="020F0502020204030204" pitchFamily="34" charset="0"/>
              <a:cs typeface="Times New Roman" panose="02020603050405020304" pitchFamily="18" charset="0"/>
            </a:endParaRPr>
          </a:p>
          <a:p>
            <a:pPr>
              <a:lnSpc>
                <a:spcPct val="107000"/>
              </a:lnSpc>
            </a:pPr>
            <a:r>
              <a:rPr lang="pt-BR" dirty="0">
                <a:effectLst/>
                <a:ea typeface="Calibri" panose="020F0502020204030204" pitchFamily="34" charset="0"/>
                <a:cs typeface="Calibri" panose="020F0502020204030204" pitchFamily="34" charset="0"/>
              </a:rPr>
              <a:t>Desenhar as telas do app (font-end);</a:t>
            </a:r>
            <a:endParaRPr lang="pt-BR" sz="2400" dirty="0">
              <a:effectLst/>
              <a:ea typeface="Calibri" panose="020F0502020204030204" pitchFamily="34" charset="0"/>
              <a:cs typeface="Calibri" panose="020F0502020204030204" pitchFamily="34" charset="0"/>
            </a:endParaRPr>
          </a:p>
          <a:p>
            <a:pPr>
              <a:lnSpc>
                <a:spcPct val="107000"/>
              </a:lnSpc>
            </a:pPr>
            <a:r>
              <a:rPr lang="pt-BR" sz="2400" dirty="0">
                <a:effectLst/>
                <a:ea typeface="Calibri" panose="020F0502020204030204" pitchFamily="34" charset="0"/>
                <a:cs typeface="Calibri" panose="020F0502020204030204" pitchFamily="34" charset="0"/>
              </a:rPr>
              <a:t>Testar;</a:t>
            </a:r>
            <a:endParaRPr lang="pt-BR" sz="2400" dirty="0">
              <a:effectLst/>
              <a:ea typeface="Calibri" panose="020F0502020204030204" pitchFamily="34" charset="0"/>
              <a:cs typeface="Times New Roman" panose="02020603050405020304" pitchFamily="18" charset="0"/>
            </a:endParaRPr>
          </a:p>
          <a:p>
            <a:pPr>
              <a:lnSpc>
                <a:spcPct val="107000"/>
              </a:lnSpc>
            </a:pPr>
            <a:r>
              <a:rPr lang="pt-BR" sz="2400" dirty="0">
                <a:effectLst/>
                <a:ea typeface="Calibri" panose="020F0502020204030204" pitchFamily="34" charset="0"/>
                <a:cs typeface="Calibri" panose="020F0502020204030204" pitchFamily="34" charset="0"/>
              </a:rPr>
              <a:t>Revisar; </a:t>
            </a:r>
            <a:endParaRPr lang="pt-BR" sz="2400" dirty="0">
              <a:effectLst/>
              <a:ea typeface="Calibri" panose="020F0502020204030204" pitchFamily="34" charset="0"/>
              <a:cs typeface="Times New Roman" panose="02020603050405020304" pitchFamily="18" charset="0"/>
            </a:endParaRPr>
          </a:p>
          <a:p>
            <a:pPr>
              <a:lnSpc>
                <a:spcPct val="107000"/>
              </a:lnSpc>
              <a:spcAft>
                <a:spcPts val="800"/>
              </a:spcAft>
            </a:pPr>
            <a:r>
              <a:rPr lang="pt-BR" sz="2400" dirty="0">
                <a:effectLst/>
                <a:ea typeface="Calibri" panose="020F0502020204030204" pitchFamily="34" charset="0"/>
                <a:cs typeface="Calibri" panose="020F0502020204030204" pitchFamily="34" charset="0"/>
              </a:rPr>
              <a:t>Definir os detalhes;</a:t>
            </a:r>
            <a:endParaRPr lang="pt-BR" sz="2400" dirty="0">
              <a:effectLst/>
              <a:ea typeface="Calibri" panose="020F0502020204030204" pitchFamily="34" charset="0"/>
              <a:cs typeface="Times New Roman" panose="02020603050405020304" pitchFamily="18" charset="0"/>
            </a:endParaRPr>
          </a:p>
          <a:p>
            <a:r>
              <a:rPr lang="pt-BR" sz="2400" dirty="0">
                <a:effectLst/>
                <a:ea typeface="Calibri" panose="020F0502020204030204" pitchFamily="34" charset="0"/>
              </a:rPr>
              <a:t>Lançar (para cada marketplace, existem diversas políticas de termos, portanto seu app deve estar de acordo com todas essas para ser aprovado)</a:t>
            </a:r>
            <a:endParaRPr lang="pt-BR" sz="2400" dirty="0"/>
          </a:p>
          <a:p>
            <a:endParaRPr lang="pt-BR" dirty="0"/>
          </a:p>
        </p:txBody>
      </p:sp>
    </p:spTree>
    <p:extLst>
      <p:ext uri="{BB962C8B-B14F-4D97-AF65-F5344CB8AC3E}">
        <p14:creationId xmlns:p14="http://schemas.microsoft.com/office/powerpoint/2010/main" val="677775065"/>
      </p:ext>
    </p:extLst>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935BFA2F-28F3-4B8B-8580-0F302B1A5957}"/>
              </a:ext>
            </a:extLst>
          </p:cNvPr>
          <p:cNvSpPr>
            <a:spLocks noGrp="1"/>
          </p:cNvSpPr>
          <p:nvPr>
            <p:ph type="title"/>
          </p:nvPr>
        </p:nvSpPr>
        <p:spPr/>
        <p:txBody>
          <a:bodyPr>
            <a:normAutofit/>
          </a:bodyPr>
          <a:lstStyle/>
          <a:p>
            <a:pPr marL="571500" indent="-571500" algn="ctr">
              <a:buFont typeface="Wingdings" panose="05000000000000000000" pitchFamily="2" charset="2"/>
              <a:buChar char="Ø"/>
            </a:pPr>
            <a:r>
              <a:rPr lang="pt-BR" sz="4000" b="1" dirty="0">
                <a:effectLst>
                  <a:outerShdw blurRad="38100" dist="38100" dir="2700000" algn="tl">
                    <a:srgbClr val="000000">
                      <a:alpha val="43137"/>
                    </a:srgbClr>
                  </a:outerShdw>
                </a:effectLst>
              </a:rPr>
              <a:t>ERP</a:t>
            </a:r>
          </a:p>
        </p:txBody>
      </p:sp>
      <p:sp>
        <p:nvSpPr>
          <p:cNvPr id="3" name="Espaço Reservado para Conteúdo 2">
            <a:extLst>
              <a:ext uri="{FF2B5EF4-FFF2-40B4-BE49-F238E27FC236}">
                <a16:creationId xmlns:a16="http://schemas.microsoft.com/office/drawing/2014/main" id="{454BFA25-0AC2-4144-BBAF-60DD55A3360A}"/>
              </a:ext>
            </a:extLst>
          </p:cNvPr>
          <p:cNvSpPr>
            <a:spLocks noGrp="1"/>
          </p:cNvSpPr>
          <p:nvPr>
            <p:ph idx="1"/>
          </p:nvPr>
        </p:nvSpPr>
        <p:spPr/>
        <p:txBody>
          <a:bodyPr/>
          <a:lstStyle/>
          <a:p>
            <a:pPr algn="just"/>
            <a:r>
              <a:rPr lang="pt-BR" dirty="0">
                <a:effectLst/>
                <a:ea typeface="Tahoma" panose="020B0604030504040204" pitchFamily="34" charset="0"/>
                <a:cs typeface="Times New Roman" panose="02020603050405020304" pitchFamily="18" charset="0"/>
              </a:rPr>
              <a:t>ERP é a sigla para Enterprise Resource Planning. Em português o termo significa Sistema Integrado de Gestão Empresarial. Ou seja, um ERP é um software que permite a gestão da empresa de forma integrada, pois reúne informações de diferentes áreas. </a:t>
            </a:r>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588768395"/>
      </p:ext>
    </p:extLst>
  </p:cSld>
  <p:clrMapOvr>
    <a:masterClrMapping/>
  </p:clrMapOvr>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B114554C-87B0-4B7D-97A3-47DD353DAD5B}"/>
              </a:ext>
            </a:extLst>
          </p:cNvPr>
          <p:cNvSpPr>
            <a:spLocks noGrp="1"/>
          </p:cNvSpPr>
          <p:nvPr>
            <p:ph type="title"/>
          </p:nvPr>
        </p:nvSpPr>
        <p:spPr/>
        <p:txBody>
          <a:bodyPr>
            <a:normAutofit fontScale="90000"/>
          </a:bodyPr>
          <a:lstStyle/>
          <a:p>
            <a:pPr algn="ctr"/>
            <a:r>
              <a:rPr lang="pt-BR" sz="4400" dirty="0">
                <a:effectLst/>
                <a:ea typeface="Tahoma" panose="020B0604030504040204" pitchFamily="34" charset="0"/>
                <a:cs typeface="Times New Roman" panose="02020603050405020304" pitchFamily="18" charset="0"/>
              </a:rPr>
              <a:t> </a:t>
            </a:r>
            <a:r>
              <a:rPr lang="pt-BR" sz="4400"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t>Quais são os principais módulos de um ERP?</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9F8AA432-4271-4615-BE03-872DAE61867D}"/>
              </a:ext>
            </a:extLst>
          </p:cNvPr>
          <p:cNvSpPr>
            <a:spLocks noGrp="1"/>
          </p:cNvSpPr>
          <p:nvPr>
            <p:ph idx="1"/>
          </p:nvPr>
        </p:nvSpPr>
        <p:spPr>
          <a:xfrm>
            <a:off x="1141412" y="2249486"/>
            <a:ext cx="9905999" cy="4349021"/>
          </a:xfrm>
        </p:spPr>
        <p:txBody>
          <a:bodyPr>
            <a:normAutofit fontScale="92500" lnSpcReduction="20000"/>
          </a:bodyPr>
          <a:lstStyle/>
          <a:p>
            <a:pPr>
              <a:lnSpc>
                <a:spcPct val="107000"/>
              </a:lnSpc>
              <a:spcAft>
                <a:spcPts val="800"/>
              </a:spcAft>
            </a:pPr>
            <a:r>
              <a:rPr lang="pt-BR" dirty="0">
                <a:effectLst/>
                <a:ea typeface="Tahoma" panose="020B0604030504040204" pitchFamily="34" charset="0"/>
                <a:cs typeface="Times New Roman" panose="02020603050405020304" pitchFamily="18" charset="0"/>
              </a:rPr>
              <a:t>RH;</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Fiscal;</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Estoque;</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Compras;</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Produção;</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Financeiro;</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Faturamento;</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Gerenciamento de projetos.</a:t>
            </a:r>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3754647844"/>
      </p:ext>
    </p:extLst>
  </p:cSld>
  <p:clrMapOvr>
    <a:masterClrMapping/>
  </p:clrMapOvr>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2EEA666A-7B06-403F-90F6-2F9AC2C09F9B}"/>
              </a:ext>
            </a:extLst>
          </p:cNvPr>
          <p:cNvSpPr>
            <a:spLocks noGrp="1"/>
          </p:cNvSpPr>
          <p:nvPr>
            <p:ph type="title"/>
          </p:nvPr>
        </p:nvSpPr>
        <p:spPr>
          <a:xfrm>
            <a:off x="1141413" y="618518"/>
            <a:ext cx="9905998" cy="1400782"/>
          </a:xfrm>
        </p:spPr>
        <p:txBody>
          <a:bodyPr>
            <a:noAutofit/>
          </a:bodyPr>
          <a:lstStyle/>
          <a:p>
            <a:pPr algn="ctr"/>
            <a:br>
              <a:rPr lang="pt-BR" sz="4000"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br>
            <a:r>
              <a:rPr lang="pt-BR" sz="4000"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t>Benefícios de adotar um ERP em sua empresa</a:t>
            </a:r>
            <a:br>
              <a:rPr lang="pt-BR" sz="4000" dirty="0">
                <a:effectLst/>
                <a:ea typeface="Calibri" panose="020F0502020204030204" pitchFamily="34" charset="0"/>
                <a:cs typeface="Times New Roman" panose="02020603050405020304" pitchFamily="18" charset="0"/>
              </a:rPr>
            </a:br>
            <a:endParaRPr lang="pt-BR" sz="4000" dirty="0"/>
          </a:p>
        </p:txBody>
      </p:sp>
      <p:sp>
        <p:nvSpPr>
          <p:cNvPr id="3" name="Espaço Reservado para Conteúdo 2">
            <a:extLst>
              <a:ext uri="{FF2B5EF4-FFF2-40B4-BE49-F238E27FC236}">
                <a16:creationId xmlns:a16="http://schemas.microsoft.com/office/drawing/2014/main" id="{621073CA-CD71-4D8E-ADC7-CE7228ACC86B}"/>
              </a:ext>
            </a:extLst>
          </p:cNvPr>
          <p:cNvSpPr>
            <a:spLocks noGrp="1"/>
          </p:cNvSpPr>
          <p:nvPr>
            <p:ph idx="1"/>
          </p:nvPr>
        </p:nvSpPr>
        <p:spPr>
          <a:xfrm>
            <a:off x="1586255" y="2311400"/>
            <a:ext cx="9905999" cy="3764006"/>
          </a:xfrm>
        </p:spPr>
        <p:txBody>
          <a:bodyPr/>
          <a:lstStyle/>
          <a:p>
            <a:pPr>
              <a:lnSpc>
                <a:spcPct val="107000"/>
              </a:lnSpc>
              <a:spcAft>
                <a:spcPts val="800"/>
              </a:spcAft>
            </a:pPr>
            <a:r>
              <a:rPr lang="pt-BR" sz="2000" dirty="0">
                <a:effectLst/>
                <a:ea typeface="Tahoma" panose="020B0604030504040204" pitchFamily="34" charset="0"/>
                <a:cs typeface="Times New Roman" panose="02020603050405020304" pitchFamily="18" charset="0"/>
              </a:rPr>
              <a:t> </a:t>
            </a:r>
            <a:r>
              <a:rPr lang="pt-BR" dirty="0">
                <a:effectLst/>
                <a:ea typeface="Tahoma" panose="020B0604030504040204" pitchFamily="34" charset="0"/>
                <a:cs typeface="Times New Roman" panose="02020603050405020304" pitchFamily="18" charset="0"/>
              </a:rPr>
              <a:t>Acesso de qualquer lugar (Se for em nuvem)</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Segurança para as informações da empresa </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 Eficiência nos processos </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 Controle financeiro em tempo real </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 Inventários de estoque atualizados </a:t>
            </a:r>
            <a:endParaRPr lang="pt-BR" dirty="0">
              <a:effectLst/>
              <a:ea typeface="Calibri" panose="020F0502020204030204" pitchFamily="34" charset="0"/>
              <a:cs typeface="Times New Roman" panose="02020603050405020304" pitchFamily="18" charset="0"/>
            </a:endParaRPr>
          </a:p>
          <a:p>
            <a:pPr>
              <a:lnSpc>
                <a:spcPct val="107000"/>
              </a:lnSpc>
              <a:spcAft>
                <a:spcPts val="800"/>
              </a:spcAft>
            </a:pPr>
            <a:r>
              <a:rPr lang="pt-BR" dirty="0">
                <a:effectLst/>
                <a:ea typeface="Tahoma" panose="020B0604030504040204" pitchFamily="34" charset="0"/>
                <a:cs typeface="Times New Roman" panose="02020603050405020304" pitchFamily="18" charset="0"/>
              </a:rPr>
              <a:t> Reduz os custos da empresa</a:t>
            </a:r>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1842107413"/>
      </p:ext>
    </p:extLst>
  </p:cSld>
  <p:clrMapOvr>
    <a:masterClrMapping/>
  </p:clrMapOvr>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35761578-5C50-456E-897E-81DF4DEBBE14}"/>
              </a:ext>
            </a:extLst>
          </p:cNvPr>
          <p:cNvSpPr>
            <a:spLocks noGrp="1"/>
          </p:cNvSpPr>
          <p:nvPr>
            <p:ph type="title"/>
          </p:nvPr>
        </p:nvSpPr>
        <p:spPr/>
        <p:txBody>
          <a:bodyPr>
            <a:normAutofit fontScale="90000"/>
          </a:bodyPr>
          <a:lstStyle/>
          <a:p>
            <a:pPr algn="ctr"/>
            <a:br>
              <a:rPr lang="pt-BR" sz="4400"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br>
            <a:r>
              <a:rPr lang="pt-BR" sz="4400"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t>O que considerar na hora de escolher um ERP? </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A29A248C-E010-4004-AB4E-AFE0EF2E0ADC}"/>
              </a:ext>
            </a:extLst>
          </p:cNvPr>
          <p:cNvSpPr>
            <a:spLocks noGrp="1"/>
          </p:cNvSpPr>
          <p:nvPr>
            <p:ph idx="1"/>
          </p:nvPr>
        </p:nvSpPr>
        <p:spPr/>
        <p:txBody>
          <a:bodyPr/>
          <a:lstStyle/>
          <a:p>
            <a:pPr marL="0" indent="0">
              <a:lnSpc>
                <a:spcPct val="107000"/>
              </a:lnSpc>
              <a:spcAft>
                <a:spcPts val="800"/>
              </a:spcAft>
              <a:buNone/>
            </a:pPr>
            <a:r>
              <a:rPr lang="pt-BR" sz="2000" dirty="0">
                <a:effectLst/>
                <a:ea typeface="Tahoma" panose="020B0604030504040204" pitchFamily="34" charset="0"/>
                <a:cs typeface="Times New Roman" panose="02020603050405020304" pitchFamily="18" charset="0"/>
              </a:rPr>
              <a:t>• </a:t>
            </a:r>
            <a:r>
              <a:rPr lang="pt-BR" dirty="0">
                <a:effectLst/>
                <a:ea typeface="Tahoma" panose="020B0604030504040204" pitchFamily="34" charset="0"/>
                <a:cs typeface="Times New Roman" panose="02020603050405020304" pitchFamily="18" charset="0"/>
              </a:rPr>
              <a:t>Atualização ou Substituição </a:t>
            </a:r>
            <a:endParaRPr lang="pt-BR"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dirty="0">
                <a:effectLst/>
                <a:ea typeface="Tahoma" panose="020B0604030504040204" pitchFamily="34" charset="0"/>
                <a:cs typeface="Times New Roman" panose="02020603050405020304" pitchFamily="18" charset="0"/>
              </a:rPr>
              <a:t>• Personalização </a:t>
            </a:r>
            <a:endParaRPr lang="pt-BR"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dirty="0">
                <a:effectLst/>
                <a:ea typeface="Tahoma" panose="020B0604030504040204" pitchFamily="34" charset="0"/>
                <a:cs typeface="Times New Roman" panose="02020603050405020304" pitchFamily="18" charset="0"/>
              </a:rPr>
              <a:t>• Relatórios e painéis </a:t>
            </a:r>
            <a:endParaRPr lang="pt-BR"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dirty="0">
                <a:effectLst/>
                <a:ea typeface="Tahoma" panose="020B0604030504040204" pitchFamily="34" charset="0"/>
                <a:cs typeface="Times New Roman" panose="02020603050405020304" pitchFamily="18" charset="0"/>
              </a:rPr>
              <a:t>• Integração </a:t>
            </a:r>
            <a:endParaRPr lang="pt-BR"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dirty="0">
                <a:effectLst/>
                <a:ea typeface="Tahoma" panose="020B0604030504040204" pitchFamily="34" charset="0"/>
                <a:cs typeface="Times New Roman" panose="02020603050405020304" pitchFamily="18" charset="0"/>
              </a:rPr>
              <a:t>• Treinamento e configuração</a:t>
            </a:r>
            <a:endParaRPr lang="pt-BR"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3333416118"/>
      </p:ext>
    </p:extLst>
  </p:cSld>
  <p:clrMapOvr>
    <a:masterClrMapping/>
  </p:clrMapOvr>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B5EA72BB-09E4-49BB-B4E5-15E21F3FBA78}"/>
              </a:ext>
            </a:extLst>
          </p:cNvPr>
          <p:cNvSpPr>
            <a:spLocks noGrp="1"/>
          </p:cNvSpPr>
          <p:nvPr>
            <p:ph type="title"/>
          </p:nvPr>
        </p:nvSpPr>
        <p:spPr/>
        <p:txBody>
          <a:bodyPr>
            <a:normAutofit fontScale="90000"/>
          </a:bodyPr>
          <a:lstStyle/>
          <a:p>
            <a:pPr algn="ctr"/>
            <a:r>
              <a:rPr lang="pt-BR"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t> </a:t>
            </a:r>
            <a:br>
              <a:rPr lang="pt-BR"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br>
            <a:r>
              <a:rPr lang="pt-BR" sz="4400" dirty="0">
                <a:effectLst>
                  <a:outerShdw blurRad="38100" dist="38100" dir="2700000" algn="tl">
                    <a:srgbClr val="000000">
                      <a:alpha val="43137"/>
                    </a:srgbClr>
                  </a:outerShdw>
                </a:effectLst>
                <a:ea typeface="Tahoma" panose="020B0604030504040204" pitchFamily="34" charset="0"/>
                <a:cs typeface="Times New Roman" panose="02020603050405020304" pitchFamily="18" charset="0"/>
              </a:rPr>
              <a:t>qual a diferença entre um software ERP em nuvem e um local?</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442112D6-55FE-41C6-8C18-BF96DF4DFB85}"/>
              </a:ext>
            </a:extLst>
          </p:cNvPr>
          <p:cNvSpPr>
            <a:spLocks noGrp="1"/>
          </p:cNvSpPr>
          <p:nvPr>
            <p:ph idx="1"/>
          </p:nvPr>
        </p:nvSpPr>
        <p:spPr>
          <a:xfrm>
            <a:off x="1141412" y="2249486"/>
            <a:ext cx="9905999" cy="4151313"/>
          </a:xfrm>
        </p:spPr>
        <p:txBody>
          <a:bodyPr>
            <a:normAutofit fontScale="85000" lnSpcReduction="10000"/>
          </a:bodyPr>
          <a:lstStyle/>
          <a:p>
            <a:r>
              <a:rPr lang="pt-BR" sz="2600" dirty="0">
                <a:effectLst/>
                <a:ea typeface="Tahoma" panose="020B0604030504040204" pitchFamily="34" charset="0"/>
                <a:cs typeface="Times New Roman" panose="02020603050405020304" pitchFamily="18" charset="0"/>
              </a:rPr>
              <a:t>Em um sistema de gestão ERP em nuvem, os dados da empresa ficam hospedados no servidor do fornecedor, e são acessados via internet – daí vem o termo “em nuvem”. </a:t>
            </a:r>
          </a:p>
          <a:p>
            <a:r>
              <a:rPr lang="pt-BR" sz="2600" dirty="0">
                <a:effectLst/>
                <a:ea typeface="Tahoma" panose="020B0604030504040204" pitchFamily="34" charset="0"/>
                <a:cs typeface="Times New Roman" panose="02020603050405020304" pitchFamily="18" charset="0"/>
              </a:rPr>
              <a:t>Já o sistema ERP Local ou on-premise, é instalado localmente, em computadores e servidores próprios da sua empresa </a:t>
            </a:r>
            <a:endParaRPr lang="pt-BR" sz="2600"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sz="2600" dirty="0">
                <a:effectLst/>
                <a:ea typeface="Tahoma" panose="020B0604030504040204" pitchFamily="34" charset="0"/>
                <a:cs typeface="Times New Roman" panose="02020603050405020304" pitchFamily="18" charset="0"/>
              </a:rPr>
              <a:t>- Investimentos e custos </a:t>
            </a:r>
            <a:endParaRPr lang="pt-BR" sz="2600"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sz="2600" dirty="0">
                <a:effectLst/>
                <a:ea typeface="Tahoma" panose="020B0604030504040204" pitchFamily="34" charset="0"/>
                <a:cs typeface="Times New Roman" panose="02020603050405020304" pitchFamily="18" charset="0"/>
              </a:rPr>
              <a:t>- Segurança de dados </a:t>
            </a:r>
            <a:endParaRPr lang="pt-BR" sz="2600"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sz="2600" dirty="0">
                <a:effectLst/>
                <a:ea typeface="Tahoma" panose="020B0604030504040204" pitchFamily="34" charset="0"/>
                <a:cs typeface="Times New Roman" panose="02020603050405020304" pitchFamily="18" charset="0"/>
              </a:rPr>
              <a:t>- Mobilidade e acessibilidade </a:t>
            </a:r>
            <a:endParaRPr lang="pt-BR" sz="2600" dirty="0">
              <a:effectLst/>
              <a:ea typeface="Calibri" panose="020F0502020204030204" pitchFamily="34" charset="0"/>
              <a:cs typeface="Times New Roman" panose="02020603050405020304" pitchFamily="18" charset="0"/>
            </a:endParaRPr>
          </a:p>
          <a:p>
            <a:pPr marL="0" indent="0">
              <a:lnSpc>
                <a:spcPct val="107000"/>
              </a:lnSpc>
              <a:spcAft>
                <a:spcPts val="800"/>
              </a:spcAft>
              <a:buNone/>
            </a:pPr>
            <a:r>
              <a:rPr lang="pt-BR" sz="2600" dirty="0">
                <a:effectLst/>
                <a:ea typeface="Tahoma" panose="020B0604030504040204" pitchFamily="34" charset="0"/>
                <a:cs typeface="Times New Roman" panose="02020603050405020304" pitchFamily="18" charset="0"/>
              </a:rPr>
              <a:t>-Flexibilidade e Agilidade</a:t>
            </a:r>
            <a:endParaRPr lang="pt-BR" sz="2600"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4255640359"/>
      </p:ext>
    </p:extLst>
  </p:cSld>
  <p:clrMapOvr>
    <a:masterClrMapping/>
  </p:clrMapOvr>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B5E06CD6-CC4B-4AD9-9915-6058DB90A485}"/>
              </a:ext>
            </a:extLst>
          </p:cNvPr>
          <p:cNvSpPr>
            <a:spLocks noGrp="1"/>
          </p:cNvSpPr>
          <p:nvPr>
            <p:ph type="title"/>
          </p:nvPr>
        </p:nvSpPr>
        <p:spPr/>
        <p:txBody>
          <a:bodyPr/>
          <a:lstStyle/>
          <a:p>
            <a:pPr algn="ctr"/>
            <a:r>
              <a:rPr lang="pt-BR" dirty="0"/>
              <a:t>2. </a:t>
            </a:r>
            <a:r>
              <a:rPr lang="pt-BR" sz="4000" dirty="0">
                <a:effectLst>
                  <a:outerShdw blurRad="38100" dist="38100" dir="2700000" algn="tl">
                    <a:srgbClr val="000000">
                      <a:alpha val="43137"/>
                    </a:srgbClr>
                  </a:outerShdw>
                </a:effectLst>
              </a:rPr>
              <a:t>Disponibilidade e Compartilhamento </a:t>
            </a:r>
          </a:p>
        </p:txBody>
      </p:sp>
      <p:sp>
        <p:nvSpPr>
          <p:cNvPr id="3" name="Espaço Reservado para Conteúdo 2">
            <a:extLst>
              <a:ext uri="{FF2B5EF4-FFF2-40B4-BE49-F238E27FC236}">
                <a16:creationId xmlns:a16="http://schemas.microsoft.com/office/drawing/2014/main" id="{481EF5B5-4F44-4C4F-9686-B38B137B571F}"/>
              </a:ext>
            </a:extLst>
          </p:cNvPr>
          <p:cNvSpPr>
            <a:spLocks noGrp="1"/>
          </p:cNvSpPr>
          <p:nvPr>
            <p:ph idx="1"/>
          </p:nvPr>
        </p:nvSpPr>
        <p:spPr/>
        <p:txBody>
          <a:bodyPr/>
          <a:lstStyle/>
          <a:p>
            <a:r>
              <a:rPr lang="pt-BR" dirty="0"/>
              <a:t>Há quatro tipos de softwares:</a:t>
            </a:r>
          </a:p>
          <a:p>
            <a:pPr marL="457200" indent="-457200">
              <a:buFont typeface="+mj-lt"/>
              <a:buAutoNum type="arabicParenR"/>
            </a:pPr>
            <a:r>
              <a:rPr lang="pt-BR" dirty="0"/>
              <a:t>Freeware</a:t>
            </a:r>
          </a:p>
          <a:p>
            <a:pPr marL="457200" indent="-457200">
              <a:buFont typeface="+mj-lt"/>
              <a:buAutoNum type="arabicParenR"/>
            </a:pPr>
            <a:r>
              <a:rPr lang="pt-BR" dirty="0"/>
              <a:t>Shareware</a:t>
            </a:r>
          </a:p>
          <a:p>
            <a:pPr marL="457200" indent="-457200">
              <a:buFont typeface="+mj-lt"/>
              <a:buAutoNum type="arabicParenR"/>
            </a:pPr>
            <a:r>
              <a:rPr lang="pt-BR" dirty="0"/>
              <a:t>Adware</a:t>
            </a:r>
          </a:p>
          <a:p>
            <a:pPr marL="457200" indent="-457200">
              <a:buFont typeface="+mj-lt"/>
              <a:buAutoNum type="arabicParenR"/>
            </a:pPr>
            <a:r>
              <a:rPr lang="pt-BR" dirty="0"/>
              <a:t>Open-</a:t>
            </a:r>
            <a:r>
              <a:rPr lang="pt-BR" dirty="0" err="1"/>
              <a:t>Source</a:t>
            </a:r>
            <a:endParaRPr lang="pt-BR" dirty="0"/>
          </a:p>
          <a:p>
            <a:pPr marL="457200" indent="-457200">
              <a:buFont typeface="+mj-lt"/>
              <a:buAutoNum type="arabicParenR"/>
            </a:pPr>
            <a:r>
              <a:rPr lang="pt-BR" dirty="0"/>
              <a:t>Propiétario/ Closed Source</a:t>
            </a:r>
          </a:p>
        </p:txBody>
      </p:sp>
    </p:spTree>
    <p:extLst>
      <p:ext uri="{BB962C8B-B14F-4D97-AF65-F5344CB8AC3E}">
        <p14:creationId xmlns:p14="http://schemas.microsoft.com/office/powerpoint/2010/main" val="2050607693"/>
      </p:ext>
    </p:extLst>
  </p:cSld>
  <p:clrMapOvr>
    <a:masterClrMapping/>
  </p:clrMapOvr>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CE53307A-A7BB-4453-8F4A-CF192A30710D}"/>
              </a:ext>
            </a:extLst>
          </p:cNvPr>
          <p:cNvSpPr>
            <a:spLocks noGrp="1"/>
          </p:cNvSpPr>
          <p:nvPr>
            <p:ph type="title"/>
          </p:nvPr>
        </p:nvSpPr>
        <p:spPr/>
        <p:txBody>
          <a:bodyPr/>
          <a:lstStyle/>
          <a:p>
            <a:pPr marL="571500" indent="-571500" algn="ctr">
              <a:buFont typeface="Wingdings" panose="05000000000000000000" pitchFamily="2" charset="2"/>
              <a:buChar char="Ø"/>
            </a:pPr>
            <a:r>
              <a:rPr lang="pt-BR" dirty="0">
                <a:effectLst>
                  <a:outerShdw blurRad="38100" dist="38100" dir="2700000" algn="tl">
                    <a:srgbClr val="000000">
                      <a:alpha val="43137"/>
                    </a:srgbClr>
                  </a:outerShdw>
                </a:effectLst>
              </a:rPr>
              <a:t>Open Source</a:t>
            </a:r>
          </a:p>
        </p:txBody>
      </p:sp>
      <p:sp>
        <p:nvSpPr>
          <p:cNvPr id="3" name="Espaço Reservado para Conteúdo 2">
            <a:extLst>
              <a:ext uri="{FF2B5EF4-FFF2-40B4-BE49-F238E27FC236}">
                <a16:creationId xmlns:a16="http://schemas.microsoft.com/office/drawing/2014/main" id="{8AB2021C-D91D-4D3F-847C-64310333D122}"/>
              </a:ext>
            </a:extLst>
          </p:cNvPr>
          <p:cNvSpPr>
            <a:spLocks noGrp="1"/>
          </p:cNvSpPr>
          <p:nvPr>
            <p:ph idx="1"/>
          </p:nvPr>
        </p:nvSpPr>
        <p:spPr/>
        <p:txBody>
          <a:bodyPr/>
          <a:lstStyle/>
          <a:p>
            <a:pPr algn="just"/>
            <a:r>
              <a:rPr lang="pt-BR" dirty="0">
                <a:effectLst/>
                <a:ea typeface="Calibri" panose="020F0502020204030204" pitchFamily="34" charset="0"/>
                <a:cs typeface="Times New Roman" panose="02020603050405020304" pitchFamily="18" charset="0"/>
              </a:rPr>
              <a:t>Open source: é um termo em inglês que, em tradução livre significa “código aberto”. </a:t>
            </a:r>
          </a:p>
          <a:p>
            <a:pPr algn="just"/>
            <a:r>
              <a:rPr lang="pt-BR" dirty="0">
                <a:effectLst/>
                <a:ea typeface="Calibri" panose="020F0502020204030204" pitchFamily="34" charset="0"/>
                <a:cs typeface="Times New Roman" panose="02020603050405020304" pitchFamily="18" charset="0"/>
              </a:rPr>
              <a:t>Esse termo é usado para  designar um código-fonte de um software criado, geralmente, sem fins comerciais que pode ser adaptado para diferentes finalidades devido ao compartilhamento online pelos desenvolvedores, sem custo de licenciamento. </a:t>
            </a:r>
          </a:p>
          <a:p>
            <a:pPr marL="0" indent="0">
              <a:buNone/>
            </a:pPr>
            <a:endParaRPr lang="pt-BR" dirty="0"/>
          </a:p>
        </p:txBody>
      </p:sp>
    </p:spTree>
    <p:extLst>
      <p:ext uri="{BB962C8B-B14F-4D97-AF65-F5344CB8AC3E}">
        <p14:creationId xmlns:p14="http://schemas.microsoft.com/office/powerpoint/2010/main" val="1465297502"/>
      </p:ext>
    </p:extLst>
  </p:cSld>
  <p:clrMapOvr>
    <a:masterClrMapping/>
  </p:clrMapOvr>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BB79F69E-B04F-47A2-9AA9-53871591B169}"/>
              </a:ext>
            </a:extLst>
          </p:cNvPr>
          <p:cNvSpPr>
            <a:spLocks noGrp="1"/>
          </p:cNvSpPr>
          <p:nvPr>
            <p:ph type="title"/>
          </p:nvPr>
        </p:nvSpPr>
        <p:spPr>
          <a:xfrm>
            <a:off x="1143001" y="643918"/>
            <a:ext cx="9905998" cy="1426182"/>
          </a:xfrm>
        </p:spPr>
        <p:txBody>
          <a:bodyPr>
            <a:normAutofit/>
          </a:bodyPr>
          <a:lstStyle/>
          <a:p>
            <a:pPr algn="ctr"/>
            <a:r>
              <a:rPr lang="pt-BR" sz="4000" dirty="0">
                <a:effectLst>
                  <a:outerShdw blurRad="38100" dist="38100" dir="2700000" algn="tl">
                    <a:srgbClr val="000000">
                      <a:alpha val="43137"/>
                    </a:srgbClr>
                  </a:outerShdw>
                </a:effectLst>
                <a:ea typeface="Calibri" panose="020F0502020204030204" pitchFamily="34" charset="0"/>
              </a:rPr>
              <a:t>Open-</a:t>
            </a:r>
            <a:r>
              <a:rPr lang="pt-BR" sz="4000" dirty="0" err="1">
                <a:effectLst>
                  <a:outerShdw blurRad="38100" dist="38100" dir="2700000" algn="tl">
                    <a:srgbClr val="000000">
                      <a:alpha val="43137"/>
                    </a:srgbClr>
                  </a:outerShdw>
                </a:effectLst>
                <a:ea typeface="Calibri" panose="020F0502020204030204" pitchFamily="34" charset="0"/>
              </a:rPr>
              <a:t>Source</a:t>
            </a:r>
            <a:r>
              <a:rPr lang="pt-BR" sz="4000" dirty="0">
                <a:effectLst>
                  <a:outerShdw blurRad="38100" dist="38100" dir="2700000" algn="tl">
                    <a:srgbClr val="000000">
                      <a:alpha val="43137"/>
                    </a:srgbClr>
                  </a:outerShdw>
                </a:effectLst>
                <a:ea typeface="Calibri" panose="020F0502020204030204" pitchFamily="34" charset="0"/>
              </a:rPr>
              <a:t> software (OSS): </a:t>
            </a:r>
            <a:endParaRPr lang="pt-BR" sz="4000" dirty="0">
              <a:effectLst>
                <a:outerShdw blurRad="38100" dist="38100" dir="2700000" algn="tl">
                  <a:srgbClr val="000000">
                    <a:alpha val="43137"/>
                  </a:srgbClr>
                </a:outerShdw>
              </a:effectLst>
            </a:endParaRPr>
          </a:p>
        </p:txBody>
      </p:sp>
      <p:sp>
        <p:nvSpPr>
          <p:cNvPr id="3" name="Espaço Reservado para Conteúdo 2">
            <a:extLst>
              <a:ext uri="{FF2B5EF4-FFF2-40B4-BE49-F238E27FC236}">
                <a16:creationId xmlns:a16="http://schemas.microsoft.com/office/drawing/2014/main" id="{9EF5B183-57F3-4C7E-BCA7-4020C549A86D}"/>
              </a:ext>
            </a:extLst>
          </p:cNvPr>
          <p:cNvSpPr>
            <a:spLocks noGrp="1"/>
          </p:cNvSpPr>
          <p:nvPr>
            <p:ph idx="1"/>
          </p:nvPr>
        </p:nvSpPr>
        <p:spPr>
          <a:xfrm>
            <a:off x="1255712" y="2413000"/>
            <a:ext cx="9905999" cy="3898900"/>
          </a:xfrm>
        </p:spPr>
        <p:txBody>
          <a:bodyPr>
            <a:normAutofit/>
          </a:bodyPr>
          <a:lstStyle/>
          <a:p>
            <a:pPr algn="just"/>
            <a:r>
              <a:rPr lang="pt-BR" dirty="0">
                <a:effectLst/>
                <a:ea typeface="Calibri" panose="020F0502020204030204" pitchFamily="34" charset="0"/>
                <a:cs typeface="Times New Roman" panose="02020603050405020304" pitchFamily="18" charset="0"/>
              </a:rPr>
              <a:t>É um tipo de software no qual o seu código fonte é disponibilizado com uma licença em que os direitos autorais permitem que usuários possam visualizar copiar, aprender, alterar e compartilhar (distribuir)</a:t>
            </a:r>
          </a:p>
          <a:p>
            <a:pPr algn="just"/>
            <a:r>
              <a:rPr lang="pt-BR" dirty="0">
                <a:effectLst/>
                <a:ea typeface="Calibri" panose="020F0502020204030204" pitchFamily="34" charset="0"/>
                <a:cs typeface="Times New Roman" panose="02020603050405020304" pitchFamily="18" charset="0"/>
              </a:rPr>
              <a:t>Esse termo foi sugerido por Christine Peterson do Foresight Institute  e desenvolvido por Eric Raymond e Bruce Perens e outros fundadores da OSI (Open Source </a:t>
            </a:r>
            <a:r>
              <a:rPr lang="pt-BR" dirty="0" err="1">
                <a:effectLst/>
                <a:ea typeface="Calibri" panose="020F0502020204030204" pitchFamily="34" charset="0"/>
                <a:cs typeface="Times New Roman" panose="02020603050405020304" pitchFamily="18" charset="0"/>
              </a:rPr>
              <a:t>Initiative</a:t>
            </a:r>
            <a:r>
              <a:rPr lang="pt-BR" dirty="0">
                <a:effectLst/>
                <a:ea typeface="Calibri" panose="020F0502020204030204" pitchFamily="34" charset="0"/>
                <a:cs typeface="Times New Roman" panose="02020603050405020304" pitchFamily="18" charset="0"/>
              </a:rPr>
              <a:t>). </a:t>
            </a:r>
            <a:endParaRPr lang="pt-BR" dirty="0"/>
          </a:p>
        </p:txBody>
      </p:sp>
    </p:spTree>
    <p:extLst>
      <p:ext uri="{BB962C8B-B14F-4D97-AF65-F5344CB8AC3E}">
        <p14:creationId xmlns:p14="http://schemas.microsoft.com/office/powerpoint/2010/main" val="3216292959"/>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12C77A5D-3848-4106-ADA5-3DF0A4FCE97A}"/>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O que é são Softwares?</a:t>
            </a:r>
          </a:p>
        </p:txBody>
      </p:sp>
      <p:sp>
        <p:nvSpPr>
          <p:cNvPr id="3" name="Espaço Reservado para Conteúdo 2">
            <a:extLst>
              <a:ext uri="{FF2B5EF4-FFF2-40B4-BE49-F238E27FC236}">
                <a16:creationId xmlns:a16="http://schemas.microsoft.com/office/drawing/2014/main" id="{981C742A-A625-4044-B272-BFA43AA22197}"/>
              </a:ext>
            </a:extLst>
          </p:cNvPr>
          <p:cNvSpPr>
            <a:spLocks noGrp="1"/>
          </p:cNvSpPr>
          <p:nvPr>
            <p:ph idx="1"/>
          </p:nvPr>
        </p:nvSpPr>
        <p:spPr>
          <a:xfrm>
            <a:off x="1141412" y="2249487"/>
            <a:ext cx="9905999" cy="4138956"/>
          </a:xfrm>
        </p:spPr>
        <p:txBody>
          <a:bodyPr>
            <a:normAutofit lnSpcReduction="10000"/>
          </a:bodyPr>
          <a:lstStyle/>
          <a:p>
            <a:pPr algn="just"/>
            <a:r>
              <a:rPr lang="pt-BR" sz="3200" dirty="0">
                <a:effectLst/>
                <a:ea typeface="Calibri" panose="020F0502020204030204" pitchFamily="34" charset="0"/>
                <a:cs typeface="Times New Roman" panose="02020603050405020304" pitchFamily="18" charset="0"/>
              </a:rPr>
              <a:t>Software pode ser considerado como um conjunto de instruções escritas em uma determinada linguagem de programação que serão executadas para realizar uma tarefa. </a:t>
            </a:r>
          </a:p>
          <a:p>
            <a:pPr algn="just"/>
            <a:r>
              <a:rPr lang="pt-BR" sz="3200" dirty="0">
                <a:effectLst/>
                <a:ea typeface="Calibri" panose="020F0502020204030204" pitchFamily="34" charset="0"/>
                <a:cs typeface="Times New Roman" panose="02020603050405020304" pitchFamily="18" charset="0"/>
              </a:rPr>
              <a:t>Software também é um produto e é desenvolvido pela </a:t>
            </a:r>
            <a:r>
              <a:rPr lang="pt-BR" sz="3200" u="sng" dirty="0">
                <a:effectLst/>
                <a:ea typeface="Calibri" panose="020F0502020204030204" pitchFamily="34" charset="0"/>
                <a:cs typeface="Times New Roman" panose="02020603050405020304" pitchFamily="18" charset="0"/>
              </a:rPr>
              <a:t>Engenharia de software</a:t>
            </a:r>
            <a:r>
              <a:rPr lang="pt-BR" sz="3200" dirty="0">
                <a:effectLst/>
                <a:ea typeface="Calibri" panose="020F0502020204030204" pitchFamily="34" charset="0"/>
                <a:cs typeface="Times New Roman" panose="02020603050405020304" pitchFamily="18" charset="0"/>
              </a:rPr>
              <a:t>, incluindo, também manuais e especificações.</a:t>
            </a:r>
          </a:p>
          <a:p>
            <a:endParaRPr lang="pt-BR" dirty="0"/>
          </a:p>
        </p:txBody>
      </p:sp>
    </p:spTree>
    <p:extLst>
      <p:ext uri="{BB962C8B-B14F-4D97-AF65-F5344CB8AC3E}">
        <p14:creationId xmlns:p14="http://schemas.microsoft.com/office/powerpoint/2010/main" val="3280703054"/>
      </p:ext>
    </p:extLst>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24DA1D4F-CCEF-47A7-BA9F-EF31FDF5C60C}"/>
              </a:ext>
            </a:extLst>
          </p:cNvPr>
          <p:cNvSpPr>
            <a:spLocks noGrp="1"/>
          </p:cNvSpPr>
          <p:nvPr>
            <p:ph type="title"/>
          </p:nvPr>
        </p:nvSpPr>
        <p:spPr>
          <a:xfrm>
            <a:off x="1141412" y="428018"/>
            <a:ext cx="9905998" cy="1478570"/>
          </a:xfrm>
        </p:spPr>
        <p:txBody>
          <a:bodyPr>
            <a:normAutofit/>
          </a:bodyPr>
          <a:lstStyle/>
          <a:p>
            <a:pPr algn="ctr"/>
            <a:r>
              <a:rPr lang="pt-BR" sz="4000" dirty="0">
                <a:effectLst>
                  <a:outerShdw blurRad="38100" dist="38100" dir="2700000" algn="tl">
                    <a:srgbClr val="000000">
                      <a:alpha val="43137"/>
                    </a:srgbClr>
                  </a:outerShdw>
                </a:effectLst>
                <a:ea typeface="Calibri" panose="020F0502020204030204" pitchFamily="34" charset="0"/>
              </a:rPr>
              <a:t>Open-</a:t>
            </a:r>
            <a:r>
              <a:rPr lang="pt-BR" sz="4000" dirty="0" err="1">
                <a:effectLst>
                  <a:outerShdw blurRad="38100" dist="38100" dir="2700000" algn="tl">
                    <a:srgbClr val="000000">
                      <a:alpha val="43137"/>
                    </a:srgbClr>
                  </a:outerShdw>
                </a:effectLst>
                <a:ea typeface="Calibri" panose="020F0502020204030204" pitchFamily="34" charset="0"/>
              </a:rPr>
              <a:t>Source</a:t>
            </a:r>
            <a:r>
              <a:rPr lang="pt-BR" sz="4000" dirty="0">
                <a:effectLst>
                  <a:outerShdw blurRad="38100" dist="38100" dir="2700000" algn="tl">
                    <a:srgbClr val="000000">
                      <a:alpha val="43137"/>
                    </a:srgbClr>
                  </a:outerShdw>
                </a:effectLst>
                <a:ea typeface="Calibri" panose="020F0502020204030204" pitchFamily="34" charset="0"/>
              </a:rPr>
              <a:t> software (OSS): </a:t>
            </a:r>
            <a:endParaRPr lang="pt-BR" sz="4000" dirty="0"/>
          </a:p>
        </p:txBody>
      </p:sp>
      <p:sp>
        <p:nvSpPr>
          <p:cNvPr id="3" name="Espaço Reservado para Conteúdo 2">
            <a:extLst>
              <a:ext uri="{FF2B5EF4-FFF2-40B4-BE49-F238E27FC236}">
                <a16:creationId xmlns:a16="http://schemas.microsoft.com/office/drawing/2014/main" id="{F098CD11-52D0-467F-ABC3-C9DF4662B7C3}"/>
              </a:ext>
            </a:extLst>
          </p:cNvPr>
          <p:cNvSpPr>
            <a:spLocks noGrp="1"/>
          </p:cNvSpPr>
          <p:nvPr>
            <p:ph idx="1"/>
          </p:nvPr>
        </p:nvSpPr>
        <p:spPr>
          <a:xfrm>
            <a:off x="1141412" y="2249486"/>
            <a:ext cx="9905999" cy="3948113"/>
          </a:xfrm>
        </p:spPr>
        <p:txBody>
          <a:bodyPr>
            <a:normAutofit fontScale="92500" lnSpcReduction="20000"/>
          </a:bodyPr>
          <a:lstStyle/>
          <a:p>
            <a:pPr algn="just">
              <a:lnSpc>
                <a:spcPct val="107000"/>
              </a:lnSpc>
              <a:spcAft>
                <a:spcPts val="800"/>
              </a:spcAft>
            </a:pPr>
            <a:r>
              <a:rPr lang="pt-BR" sz="2600" dirty="0">
                <a:effectLst/>
                <a:ea typeface="Calibri" panose="020F0502020204030204" pitchFamily="34" charset="0"/>
                <a:cs typeface="Times New Roman" panose="02020603050405020304" pitchFamily="18" charset="0"/>
              </a:rPr>
              <a:t>O termo sugerido por Christine foi uma tentativa de acabar com a ambiguidade que o termo “</a:t>
            </a:r>
            <a:r>
              <a:rPr lang="pt-BR" sz="2600" dirty="0" err="1">
                <a:effectLst/>
                <a:ea typeface="Calibri" panose="020F0502020204030204" pitchFamily="34" charset="0"/>
                <a:cs typeface="Times New Roman" panose="02020603050405020304" pitchFamily="18" charset="0"/>
              </a:rPr>
              <a:t>free</a:t>
            </a:r>
            <a:r>
              <a:rPr lang="pt-BR" sz="2600" dirty="0">
                <a:effectLst/>
                <a:ea typeface="Calibri" panose="020F0502020204030204" pitchFamily="34" charset="0"/>
                <a:cs typeface="Times New Roman" panose="02020603050405020304" pitchFamily="18" charset="0"/>
              </a:rPr>
              <a:t>” em </a:t>
            </a:r>
            <a:r>
              <a:rPr lang="pt-BR" sz="2600" dirty="0" err="1">
                <a:effectLst/>
                <a:ea typeface="Calibri" panose="020F0502020204030204" pitchFamily="34" charset="0"/>
                <a:cs typeface="Times New Roman" panose="02020603050405020304" pitchFamily="18" charset="0"/>
              </a:rPr>
              <a:t>free</a:t>
            </a:r>
            <a:r>
              <a:rPr lang="pt-BR" sz="2600" dirty="0">
                <a:effectLst/>
                <a:ea typeface="Calibri" panose="020F0502020204030204" pitchFamily="34" charset="0"/>
                <a:cs typeface="Times New Roman" panose="02020603050405020304" pitchFamily="18" charset="0"/>
              </a:rPr>
              <a:t> software causava naquela época, pois muitos achavam “o software livre como </a:t>
            </a:r>
            <a:r>
              <a:rPr lang="pt-BR" sz="2600" dirty="0" err="1">
                <a:effectLst/>
                <a:ea typeface="Calibri" panose="020F0502020204030204" pitchFamily="34" charset="0"/>
                <a:cs typeface="Times New Roman" panose="02020603050405020304" pitchFamily="18" charset="0"/>
              </a:rPr>
              <a:t>anti-comercial</a:t>
            </a:r>
            <a:r>
              <a:rPr lang="pt-BR" sz="2600" dirty="0">
                <a:effectLst/>
                <a:ea typeface="Calibri" panose="020F0502020204030204" pitchFamily="34" charset="0"/>
                <a:cs typeface="Times New Roman" panose="02020603050405020304" pitchFamily="18" charset="0"/>
              </a:rPr>
              <a:t> o que afastava grandes empresas de tecnologia de participarem do movimento e contribuir com ele.</a:t>
            </a:r>
          </a:p>
          <a:p>
            <a:pPr algn="just"/>
            <a:r>
              <a:rPr lang="pt-BR" sz="2600" dirty="0">
                <a:effectLst/>
                <a:ea typeface="Calibri" panose="020F0502020204030204" pitchFamily="34" charset="0"/>
                <a:cs typeface="Times New Roman" panose="02020603050405020304" pitchFamily="18" charset="0"/>
              </a:rPr>
              <a:t>A OSI foi criada em 1998 para incentivar a aproximação de entidades comerciais com o software livre (</a:t>
            </a:r>
            <a:r>
              <a:rPr lang="pt-BR" sz="2600" dirty="0" err="1">
                <a:effectLst/>
                <a:ea typeface="Calibri" panose="020F0502020204030204" pitchFamily="34" charset="0"/>
                <a:cs typeface="Times New Roman" panose="02020603050405020304" pitchFamily="18" charset="0"/>
              </a:rPr>
              <a:t>free</a:t>
            </a:r>
            <a:r>
              <a:rPr lang="pt-BR" sz="2600" dirty="0">
                <a:effectLst/>
                <a:ea typeface="Calibri" panose="020F0502020204030204" pitchFamily="34" charset="0"/>
                <a:cs typeface="Times New Roman" panose="02020603050405020304" pitchFamily="18" charset="0"/>
              </a:rPr>
              <a:t> software), atuando em certificar licenças, promover a divulgação e as vantagens econômicas e tecnológicas desse tipo de software. A organização foi criada após a publicação do livro de Raymond, </a:t>
            </a:r>
            <a:r>
              <a:rPr lang="pt-BR" sz="2600" i="1" dirty="0">
                <a:effectLst/>
                <a:ea typeface="Calibri" panose="020F0502020204030204" pitchFamily="34" charset="0"/>
                <a:cs typeface="Times New Roman" panose="02020603050405020304" pitchFamily="18" charset="0"/>
              </a:rPr>
              <a:t>A Catedral e o Bazar em 1997</a:t>
            </a:r>
            <a:r>
              <a:rPr lang="pt-BR" sz="2600" dirty="0">
                <a:effectLst/>
                <a:ea typeface="Calibri" panose="020F0502020204030204" pitchFamily="34" charset="0"/>
                <a:cs typeface="Times New Roman" panose="02020603050405020304" pitchFamily="18" charset="0"/>
              </a:rPr>
              <a:t>.</a:t>
            </a:r>
          </a:p>
          <a:p>
            <a:endParaRPr lang="pt-BR" sz="2600" dirty="0"/>
          </a:p>
          <a:p>
            <a:endParaRPr lang="pt-BR" dirty="0"/>
          </a:p>
        </p:txBody>
      </p:sp>
    </p:spTree>
    <p:extLst>
      <p:ext uri="{BB962C8B-B14F-4D97-AF65-F5344CB8AC3E}">
        <p14:creationId xmlns:p14="http://schemas.microsoft.com/office/powerpoint/2010/main" val="3389369334"/>
      </p:ext>
    </p:extLst>
  </p:cSld>
  <p:clrMapOvr>
    <a:masterClrMapping/>
  </p:clrMapOvr>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86200253-94DB-4FAD-BEE4-0FD770397192}"/>
              </a:ext>
            </a:extLst>
          </p:cNvPr>
          <p:cNvSpPr>
            <a:spLocks noGrp="1"/>
          </p:cNvSpPr>
          <p:nvPr>
            <p:ph type="title"/>
          </p:nvPr>
        </p:nvSpPr>
        <p:spPr/>
        <p:txBody>
          <a:bodyPr>
            <a:normAutofit fontScale="90000"/>
          </a:bodyPr>
          <a:lstStyle/>
          <a:p>
            <a:pPr algn="ctr"/>
            <a:r>
              <a:rPr lang="pt-BR" sz="4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Diferença entre software livre e software open source</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9C414652-A013-4932-9C2E-30BE2B86DD4D}"/>
              </a:ext>
            </a:extLst>
          </p:cNvPr>
          <p:cNvSpPr>
            <a:spLocks noGrp="1"/>
          </p:cNvSpPr>
          <p:nvPr>
            <p:ph idx="1"/>
          </p:nvPr>
        </p:nvSpPr>
        <p:spPr>
          <a:xfrm>
            <a:off x="1141412" y="2249486"/>
            <a:ext cx="9905999" cy="3989995"/>
          </a:xfrm>
        </p:spPr>
        <p:txBody>
          <a:bodyPr>
            <a:normAutofit fontScale="92500"/>
          </a:bodyPr>
          <a:lstStyle/>
          <a:p>
            <a:pPr algn="just">
              <a:lnSpc>
                <a:spcPct val="107000"/>
              </a:lnSpc>
              <a:spcAft>
                <a:spcPts val="800"/>
              </a:spcAft>
            </a:pPr>
            <a:r>
              <a:rPr lang="pt-BR" dirty="0">
                <a:effectLst/>
                <a:ea typeface="Calibri" panose="020F0502020204030204" pitchFamily="34" charset="0"/>
                <a:cs typeface="Times New Roman" panose="02020603050405020304" pitchFamily="18" charset="0"/>
              </a:rPr>
              <a:t>O termo “open source” remete a aspectos mais metodológicos, corporativos e de produção de software. Já o “software livre” é um termo que define aspetos mais filosóficos e político-ideológicos baseadas no conceito de liberdade do usuário.</a:t>
            </a:r>
          </a:p>
          <a:p>
            <a:pPr algn="just">
              <a:lnSpc>
                <a:spcPct val="107000"/>
              </a:lnSpc>
              <a:spcAft>
                <a:spcPts val="800"/>
              </a:spcAft>
            </a:pPr>
            <a:r>
              <a:rPr lang="pt-BR" dirty="0">
                <a:effectLst/>
                <a:ea typeface="Calibri" panose="020F0502020204030204" pitchFamily="34" charset="0"/>
                <a:cs typeface="Times New Roman" panose="02020603050405020304" pitchFamily="18" charset="0"/>
              </a:rPr>
              <a:t>Os dois possuem tipos de licenças parecidas, porém são divergentes quanto a “ideologia”</a:t>
            </a:r>
          </a:p>
          <a:p>
            <a:pPr algn="just">
              <a:lnSpc>
                <a:spcPct val="107000"/>
              </a:lnSpc>
              <a:spcAft>
                <a:spcPts val="800"/>
              </a:spcAft>
            </a:pPr>
            <a:r>
              <a:rPr lang="pt-BR" dirty="0">
                <a:effectLst/>
                <a:ea typeface="Calibri" panose="020F0502020204030204" pitchFamily="34" charset="0"/>
                <a:cs typeface="Times New Roman" panose="02020603050405020304" pitchFamily="18" charset="0"/>
              </a:rPr>
              <a:t>O conceito de software livre foi introduzido por Richard </a:t>
            </a:r>
            <a:r>
              <a:rPr lang="pt-BR" dirty="0" err="1">
                <a:effectLst/>
                <a:ea typeface="Calibri" panose="020F0502020204030204" pitchFamily="34" charset="0"/>
                <a:cs typeface="Times New Roman" panose="02020603050405020304" pitchFamily="18" charset="0"/>
              </a:rPr>
              <a:t>Stallman</a:t>
            </a:r>
            <a:r>
              <a:rPr lang="pt-BR" dirty="0">
                <a:effectLst/>
                <a:ea typeface="Calibri" panose="020F0502020204030204" pitchFamily="34" charset="0"/>
                <a:cs typeface="Times New Roman" panose="02020603050405020304" pitchFamily="18" charset="0"/>
              </a:rPr>
              <a:t> e a </a:t>
            </a:r>
            <a:r>
              <a:rPr lang="pt-BR" dirty="0" err="1">
                <a:effectLst/>
                <a:ea typeface="Calibri" panose="020F0502020204030204" pitchFamily="34" charset="0"/>
                <a:cs typeface="Times New Roman" panose="02020603050405020304" pitchFamily="18" charset="0"/>
              </a:rPr>
              <a:t>Free</a:t>
            </a:r>
            <a:r>
              <a:rPr lang="pt-BR" dirty="0">
                <a:effectLst/>
                <a:ea typeface="Calibri" panose="020F0502020204030204" pitchFamily="34" charset="0"/>
                <a:cs typeface="Times New Roman" panose="02020603050405020304" pitchFamily="18" charset="0"/>
              </a:rPr>
              <a:t> Software Foundation no final da década de 1980. O seu objetivo principal era que todos os usuários teriam o direito de operar, copiar, compartilhar, estudar, modificar e melhorar esse tipo de software.</a:t>
            </a:r>
          </a:p>
          <a:p>
            <a:endParaRPr lang="pt-BR" dirty="0"/>
          </a:p>
        </p:txBody>
      </p:sp>
    </p:spTree>
    <p:extLst>
      <p:ext uri="{BB962C8B-B14F-4D97-AF65-F5344CB8AC3E}">
        <p14:creationId xmlns:p14="http://schemas.microsoft.com/office/powerpoint/2010/main" val="1796586021"/>
      </p:ext>
    </p:extLst>
  </p:cSld>
  <p:clrMapOvr>
    <a:masterClrMapping/>
  </p:clrMapOvr>
</p:sld>
</file>

<file path=ppt/slides/slide4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AB0CC2A6-A634-4A2A-BB24-C8DEBB92A629}"/>
              </a:ext>
            </a:extLst>
          </p:cNvPr>
          <p:cNvSpPr>
            <a:spLocks noGrp="1"/>
          </p:cNvSpPr>
          <p:nvPr>
            <p:ph type="title"/>
          </p:nvPr>
        </p:nvSpPr>
        <p:spPr/>
        <p:txBody>
          <a:bodyPr>
            <a:normAutofit fontScale="90000"/>
          </a:bodyPr>
          <a:lstStyle/>
          <a:p>
            <a:pPr algn="ctr"/>
            <a:r>
              <a:rPr lang="pt-BR" sz="4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Diferença entre software livre e software open source</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4C646672-E079-4294-ACE0-C9E042773683}"/>
              </a:ext>
            </a:extLst>
          </p:cNvPr>
          <p:cNvSpPr>
            <a:spLocks noGrp="1"/>
          </p:cNvSpPr>
          <p:nvPr>
            <p:ph idx="1"/>
          </p:nvPr>
        </p:nvSpPr>
        <p:spPr>
          <a:xfrm>
            <a:off x="1141412" y="2249486"/>
            <a:ext cx="9905999" cy="3989995"/>
          </a:xfrm>
        </p:spPr>
        <p:txBody>
          <a:bodyPr>
            <a:normAutofit lnSpcReduction="10000"/>
          </a:bodyPr>
          <a:lstStyle/>
          <a:p>
            <a:pPr algn="just">
              <a:lnSpc>
                <a:spcPct val="107000"/>
              </a:lnSpc>
              <a:spcAft>
                <a:spcPts val="800"/>
              </a:spcAft>
            </a:pPr>
            <a:r>
              <a:rPr lang="pt-BR" dirty="0">
                <a:effectLst/>
                <a:ea typeface="Calibri" panose="020F0502020204030204" pitchFamily="34" charset="0"/>
                <a:cs typeface="Times New Roman" panose="02020603050405020304" pitchFamily="18" charset="0"/>
              </a:rPr>
              <a:t>Para </a:t>
            </a:r>
            <a:r>
              <a:rPr lang="pt-BR" dirty="0" err="1">
                <a:effectLst/>
                <a:ea typeface="Calibri" panose="020F0502020204030204" pitchFamily="34" charset="0"/>
                <a:cs typeface="Times New Roman" panose="02020603050405020304" pitchFamily="18" charset="0"/>
              </a:rPr>
              <a:t>Stallman</a:t>
            </a:r>
            <a:r>
              <a:rPr lang="pt-BR" dirty="0">
                <a:effectLst/>
                <a:ea typeface="Calibri" panose="020F0502020204030204" pitchFamily="34" charset="0"/>
                <a:cs typeface="Times New Roman" panose="02020603050405020304" pitchFamily="18" charset="0"/>
              </a:rPr>
              <a:t> a principal diferença entre as duas “correntes” está no campo filosófico. Enquanto a FSS está mais orientado a questões éticas e focadas em liberdade, a OSI é voltada mais para o mercado e o modelo e desenvolvimento de software.</a:t>
            </a:r>
          </a:p>
          <a:p>
            <a:pPr algn="just">
              <a:lnSpc>
                <a:spcPct val="107000"/>
              </a:lnSpc>
              <a:spcAft>
                <a:spcPts val="800"/>
              </a:spcAft>
            </a:pPr>
            <a:r>
              <a:rPr lang="pt-BR" dirty="0">
                <a:effectLst/>
                <a:ea typeface="Calibri" panose="020F0502020204030204" pitchFamily="34" charset="0"/>
                <a:cs typeface="Times New Roman" panose="02020603050405020304" pitchFamily="18" charset="0"/>
              </a:rPr>
              <a:t>O software open source foi introduzido no final da década de 1990, por um grupo de indivíduos como uma reação as “limitações” do software livre.</a:t>
            </a:r>
          </a:p>
          <a:p>
            <a:pPr algn="just">
              <a:lnSpc>
                <a:spcPct val="107000"/>
              </a:lnSpc>
              <a:spcAft>
                <a:spcPts val="800"/>
              </a:spcAft>
            </a:pPr>
            <a:r>
              <a:rPr lang="pt-BR" dirty="0">
                <a:ea typeface="Calibri" panose="020F0502020204030204" pitchFamily="34" charset="0"/>
                <a:cs typeface="Times New Roman" panose="02020603050405020304" pitchFamily="18" charset="0"/>
              </a:rPr>
              <a:t>A mudança primordial foi</a:t>
            </a:r>
            <a:r>
              <a:rPr lang="pt-BR" dirty="0">
                <a:effectLst/>
                <a:ea typeface="Calibri" panose="020F0502020204030204" pitchFamily="34" charset="0"/>
                <a:cs typeface="Times New Roman" panose="02020603050405020304" pitchFamily="18" charset="0"/>
              </a:rPr>
              <a:t> a transferência da ênfase em liberdade para segurança e outro aspectos mais pragmáticos  como transparência e redução de custos </a:t>
            </a:r>
          </a:p>
          <a:p>
            <a:endParaRPr lang="pt-BR" dirty="0"/>
          </a:p>
        </p:txBody>
      </p:sp>
    </p:spTree>
    <p:extLst>
      <p:ext uri="{BB962C8B-B14F-4D97-AF65-F5344CB8AC3E}">
        <p14:creationId xmlns:p14="http://schemas.microsoft.com/office/powerpoint/2010/main" val="1659173819"/>
      </p:ext>
    </p:extLst>
  </p:cSld>
  <p:clrMapOvr>
    <a:masterClrMapping/>
  </p:clrMapOvr>
</p:sld>
</file>

<file path=ppt/slides/slide4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32BC818F-6B11-47E5-8DA7-7CF7AC84D9A2}"/>
              </a:ext>
            </a:extLst>
          </p:cNvPr>
          <p:cNvSpPr>
            <a:spLocks noGrp="1"/>
          </p:cNvSpPr>
          <p:nvPr>
            <p:ph type="title"/>
          </p:nvPr>
        </p:nvSpPr>
        <p:spPr/>
        <p:txBody>
          <a:bodyPr>
            <a:normAutofit fontScale="90000"/>
          </a:bodyPr>
          <a:lstStyle/>
          <a:p>
            <a:pPr algn="ctr"/>
            <a:r>
              <a:rPr lang="pt-BR" sz="4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Diferença entre software livre e software open source</a:t>
            </a:r>
            <a:br>
              <a:rPr lang="pt-BR" sz="18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A84AB7EC-19B7-4C7D-A86E-A673D5164977}"/>
              </a:ext>
            </a:extLst>
          </p:cNvPr>
          <p:cNvSpPr>
            <a:spLocks noGrp="1"/>
          </p:cNvSpPr>
          <p:nvPr>
            <p:ph idx="1"/>
          </p:nvPr>
        </p:nvSpPr>
        <p:spPr/>
        <p:txBody>
          <a:bodyPr/>
          <a:lstStyle/>
          <a:p>
            <a:pPr algn="just">
              <a:lnSpc>
                <a:spcPct val="107000"/>
              </a:lnSpc>
              <a:spcAft>
                <a:spcPts val="800"/>
              </a:spcAft>
            </a:pPr>
            <a:r>
              <a:rPr lang="pt-BR" dirty="0">
                <a:effectLst/>
                <a:ea typeface="Calibri" panose="020F0502020204030204" pitchFamily="34" charset="0"/>
                <a:cs typeface="Times New Roman" panose="02020603050405020304" pitchFamily="18" charset="0"/>
              </a:rPr>
              <a:t>“Todo código livre pode ser denominado como open source, mas nem todo software open source pode ser considerado como software livre” </a:t>
            </a:r>
          </a:p>
          <a:p>
            <a:pPr algn="just">
              <a:lnSpc>
                <a:spcPct val="107000"/>
              </a:lnSpc>
              <a:spcAft>
                <a:spcPts val="800"/>
              </a:spcAft>
            </a:pPr>
            <a:r>
              <a:rPr lang="pt-BR" dirty="0">
                <a:effectLst/>
                <a:ea typeface="Calibri" panose="020F0502020204030204" pitchFamily="34" charset="0"/>
                <a:cs typeface="Times New Roman" panose="02020603050405020304" pitchFamily="18" charset="0"/>
              </a:rPr>
              <a:t>O movimento do software open source foi uma tentativa na época de aproximar os princípios do </a:t>
            </a:r>
            <a:r>
              <a:rPr lang="pt-BR" dirty="0" err="1">
                <a:effectLst/>
                <a:ea typeface="Calibri" panose="020F0502020204030204" pitchFamily="34" charset="0"/>
                <a:cs typeface="Times New Roman" panose="02020603050405020304" pitchFamily="18" charset="0"/>
              </a:rPr>
              <a:t>free</a:t>
            </a:r>
            <a:r>
              <a:rPr lang="pt-BR" dirty="0">
                <a:effectLst/>
                <a:ea typeface="Calibri" panose="020F0502020204030204" pitchFamily="34" charset="0"/>
                <a:cs typeface="Times New Roman" panose="02020603050405020304" pitchFamily="18" charset="0"/>
              </a:rPr>
              <a:t> software para o mercado e corporações focando na área de negócios </a:t>
            </a:r>
          </a:p>
          <a:p>
            <a:endParaRPr lang="pt-BR" dirty="0"/>
          </a:p>
        </p:txBody>
      </p:sp>
    </p:spTree>
    <p:extLst>
      <p:ext uri="{BB962C8B-B14F-4D97-AF65-F5344CB8AC3E}">
        <p14:creationId xmlns:p14="http://schemas.microsoft.com/office/powerpoint/2010/main" val="609613093"/>
      </p:ext>
    </p:extLst>
  </p:cSld>
  <p:clrMapOvr>
    <a:masterClrMapping/>
  </p:clrMapOvr>
</p:sld>
</file>

<file path=ppt/slides/slide4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28" name="Picture 4" descr="Mozilla Firefox Download para Windows Grátis">
            <a:extLst>
              <a:ext uri="{FF2B5EF4-FFF2-40B4-BE49-F238E27FC236}">
                <a16:creationId xmlns:a16="http://schemas.microsoft.com/office/drawing/2014/main" id="{252B3E3A-2BE2-411D-9EDC-0DD6B53338C0}"/>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346396" y="142417"/>
            <a:ext cx="2143125" cy="2143125"/>
          </a:xfrm>
          <a:prstGeom prst="rect">
            <a:avLst/>
          </a:prstGeom>
          <a:noFill/>
          <a:extLst>
            <a:ext uri="{909E8E84-426E-40DD-AFC4-6F175D3DCCD1}">
              <a14:hiddenFill xmlns:a14="http://schemas.microsoft.com/office/drawing/2010/main">
                <a:solidFill>
                  <a:srgbClr val="FFFFFF"/>
                </a:solidFill>
              </a14:hiddenFill>
            </a:ext>
          </a:extLst>
        </p:spPr>
      </p:pic>
      <p:pic>
        <p:nvPicPr>
          <p:cNvPr id="1030" name="Picture 6" descr="Marca LibreOffice | LibreOffice - A melhor suite office livre">
            <a:extLst>
              <a:ext uri="{FF2B5EF4-FFF2-40B4-BE49-F238E27FC236}">
                <a16:creationId xmlns:a16="http://schemas.microsoft.com/office/drawing/2014/main" id="{AFAC0CFA-2B1D-471E-84F5-41F849C66C2F}"/>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3648474" y="142417"/>
            <a:ext cx="3781425" cy="1209675"/>
          </a:xfrm>
          <a:prstGeom prst="rect">
            <a:avLst/>
          </a:prstGeom>
          <a:noFill/>
          <a:extLst>
            <a:ext uri="{909E8E84-426E-40DD-AFC4-6F175D3DCCD1}">
              <a14:hiddenFill xmlns:a14="http://schemas.microsoft.com/office/drawing/2010/main">
                <a:solidFill>
                  <a:srgbClr val="FFFFFF"/>
                </a:solidFill>
              </a14:hiddenFill>
            </a:ext>
          </a:extLst>
        </p:spPr>
      </p:pic>
      <p:pic>
        <p:nvPicPr>
          <p:cNvPr id="1034" name="Picture 10" descr="Linux, você sabe o que é isso? - Canaltech">
            <a:extLst>
              <a:ext uri="{FF2B5EF4-FFF2-40B4-BE49-F238E27FC236}">
                <a16:creationId xmlns:a16="http://schemas.microsoft.com/office/drawing/2014/main" id="{2399454C-7CDF-4EA6-9617-08D557AF98C3}"/>
              </a:ext>
            </a:extLst>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300194" y="2364068"/>
            <a:ext cx="1971675" cy="2324100"/>
          </a:xfrm>
          <a:prstGeom prst="rect">
            <a:avLst/>
          </a:prstGeom>
          <a:noFill/>
          <a:extLst>
            <a:ext uri="{909E8E84-426E-40DD-AFC4-6F175D3DCCD1}">
              <a14:hiddenFill xmlns:a14="http://schemas.microsoft.com/office/drawing/2010/main">
                <a:solidFill>
                  <a:srgbClr val="FFFFFF"/>
                </a:solidFill>
              </a14:hiddenFill>
            </a:ext>
          </a:extLst>
        </p:spPr>
      </p:pic>
      <p:pic>
        <p:nvPicPr>
          <p:cNvPr id="1036" name="Picture 12" descr="VLC Media Player Última versão 2020 - Download gratuito e análise">
            <a:extLst>
              <a:ext uri="{FF2B5EF4-FFF2-40B4-BE49-F238E27FC236}">
                <a16:creationId xmlns:a16="http://schemas.microsoft.com/office/drawing/2014/main" id="{8AA09A81-03BE-4E12-AAF3-051E9A98431A}"/>
              </a:ext>
            </a:extLst>
          </p:cNvPr>
          <p:cNvPicPr>
            <a:picLocks noChangeAspect="1"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a:off x="2383328" y="2354654"/>
            <a:ext cx="2143125" cy="2143125"/>
          </a:xfrm>
          <a:prstGeom prst="rect">
            <a:avLst/>
          </a:prstGeom>
          <a:noFill/>
          <a:extLst>
            <a:ext uri="{909E8E84-426E-40DD-AFC4-6F175D3DCCD1}">
              <a14:hiddenFill xmlns:a14="http://schemas.microsoft.com/office/drawing/2010/main">
                <a:solidFill>
                  <a:srgbClr val="FFFFFF"/>
                </a:solidFill>
              </a14:hiddenFill>
            </a:ext>
          </a:extLst>
        </p:spPr>
      </p:pic>
      <p:pic>
        <p:nvPicPr>
          <p:cNvPr id="1038" name="Picture 14" descr="GIMP Logo - PNG e Vetor - Download de Logo">
            <a:extLst>
              <a:ext uri="{FF2B5EF4-FFF2-40B4-BE49-F238E27FC236}">
                <a16:creationId xmlns:a16="http://schemas.microsoft.com/office/drawing/2014/main" id="{30F66579-AC8E-4F41-8339-6BAD29697343}"/>
              </a:ext>
            </a:extLst>
          </p:cNvPr>
          <p:cNvPicPr>
            <a:picLocks noChangeAspect="1" noChangeArrowheads="1"/>
          </p:cNvPicPr>
          <p:nvPr/>
        </p:nvPicPr>
        <p:blipFill>
          <a:blip r:embed="rId6">
            <a:extLst>
              <a:ext uri="{28A0092B-C50C-407E-A947-70E740481C1C}">
                <a14:useLocalDpi xmlns:a14="http://schemas.microsoft.com/office/drawing/2010/main" val="0"/>
              </a:ext>
            </a:extLst>
          </a:blip>
          <a:srcRect/>
          <a:stretch>
            <a:fillRect/>
          </a:stretch>
        </p:blipFill>
        <p:spPr bwMode="auto">
          <a:xfrm>
            <a:off x="4603149" y="1470343"/>
            <a:ext cx="2476500" cy="1847850"/>
          </a:xfrm>
          <a:prstGeom prst="rect">
            <a:avLst/>
          </a:prstGeom>
          <a:noFill/>
          <a:extLst>
            <a:ext uri="{909E8E84-426E-40DD-AFC4-6F175D3DCCD1}">
              <a14:hiddenFill xmlns:a14="http://schemas.microsoft.com/office/drawing/2010/main">
                <a:solidFill>
                  <a:srgbClr val="FFFFFF"/>
                </a:solidFill>
              </a14:hiddenFill>
            </a:ext>
          </a:extLst>
        </p:spPr>
      </p:pic>
      <p:pic>
        <p:nvPicPr>
          <p:cNvPr id="1040" name="Picture 16" descr="VirtualBox Download para Windows Grátis">
            <a:extLst>
              <a:ext uri="{FF2B5EF4-FFF2-40B4-BE49-F238E27FC236}">
                <a16:creationId xmlns:a16="http://schemas.microsoft.com/office/drawing/2014/main" id="{B0B0CBD8-460C-4E54-871A-ADCACE7CE557}"/>
              </a:ext>
            </a:extLst>
          </p:cNvPr>
          <p:cNvPicPr>
            <a:picLocks noChangeAspect="1" noChangeArrowheads="1"/>
          </p:cNvPicPr>
          <p:nvPr/>
        </p:nvPicPr>
        <p:blipFill>
          <a:blip r:embed="rId7">
            <a:extLst>
              <a:ext uri="{28A0092B-C50C-407E-A947-70E740481C1C}">
                <a14:useLocalDpi xmlns:a14="http://schemas.microsoft.com/office/drawing/2010/main" val="0"/>
              </a:ext>
            </a:extLst>
          </a:blip>
          <a:srcRect/>
          <a:stretch>
            <a:fillRect/>
          </a:stretch>
        </p:blipFill>
        <p:spPr bwMode="auto">
          <a:xfrm>
            <a:off x="7271926" y="2545043"/>
            <a:ext cx="2143125" cy="2143125"/>
          </a:xfrm>
          <a:prstGeom prst="rect">
            <a:avLst/>
          </a:prstGeom>
          <a:noFill/>
          <a:extLst>
            <a:ext uri="{909E8E84-426E-40DD-AFC4-6F175D3DCCD1}">
              <a14:hiddenFill xmlns:a14="http://schemas.microsoft.com/office/drawing/2010/main">
                <a:solidFill>
                  <a:srgbClr val="FFFFFF"/>
                </a:solidFill>
              </a14:hiddenFill>
            </a:ext>
          </a:extLst>
        </p:spPr>
      </p:pic>
      <p:pic>
        <p:nvPicPr>
          <p:cNvPr id="1044" name="Picture 20">
            <a:extLst>
              <a:ext uri="{FF2B5EF4-FFF2-40B4-BE49-F238E27FC236}">
                <a16:creationId xmlns:a16="http://schemas.microsoft.com/office/drawing/2014/main" id="{F63AA891-3A83-4389-B811-F5C85320BB0E}"/>
              </a:ext>
            </a:extLst>
          </p:cNvPr>
          <p:cNvPicPr>
            <a:picLocks noChangeAspect="1" noChangeArrowheads="1"/>
          </p:cNvPicPr>
          <p:nvPr/>
        </p:nvPicPr>
        <p:blipFill>
          <a:blip r:embed="rId8">
            <a:extLst>
              <a:ext uri="{28A0092B-C50C-407E-A947-70E740481C1C}">
                <a14:useLocalDpi xmlns:a14="http://schemas.microsoft.com/office/drawing/2010/main" val="0"/>
              </a:ext>
            </a:extLst>
          </a:blip>
          <a:srcRect/>
          <a:stretch>
            <a:fillRect/>
          </a:stretch>
        </p:blipFill>
        <p:spPr bwMode="auto">
          <a:xfrm>
            <a:off x="4881228" y="3484004"/>
            <a:ext cx="2143125" cy="2143125"/>
          </a:xfrm>
          <a:prstGeom prst="rect">
            <a:avLst/>
          </a:prstGeom>
          <a:noFill/>
          <a:extLst>
            <a:ext uri="{909E8E84-426E-40DD-AFC4-6F175D3DCCD1}">
              <a14:hiddenFill xmlns:a14="http://schemas.microsoft.com/office/drawing/2010/main">
                <a:solidFill>
                  <a:srgbClr val="FFFFFF"/>
                </a:solidFill>
              </a14:hiddenFill>
            </a:ext>
          </a:extLst>
        </p:spPr>
      </p:pic>
      <p:pic>
        <p:nvPicPr>
          <p:cNvPr id="1046" name="Picture 22">
            <a:extLst>
              <a:ext uri="{FF2B5EF4-FFF2-40B4-BE49-F238E27FC236}">
                <a16:creationId xmlns:a16="http://schemas.microsoft.com/office/drawing/2014/main" id="{6B8D6AA2-A6BF-4BAB-AD4B-30E91932C535}"/>
              </a:ext>
            </a:extLst>
          </p:cNvPr>
          <p:cNvPicPr>
            <a:picLocks noChangeAspect="1" noChangeArrowheads="1"/>
          </p:cNvPicPr>
          <p:nvPr/>
        </p:nvPicPr>
        <p:blipFill>
          <a:blip r:embed="rId9">
            <a:extLst>
              <a:ext uri="{28A0092B-C50C-407E-A947-70E740481C1C}">
                <a14:useLocalDpi xmlns:a14="http://schemas.microsoft.com/office/drawing/2010/main" val="0"/>
              </a:ext>
            </a:extLst>
          </a:blip>
          <a:srcRect/>
          <a:stretch>
            <a:fillRect/>
          </a:stretch>
        </p:blipFill>
        <p:spPr bwMode="auto">
          <a:xfrm>
            <a:off x="1255175" y="4834629"/>
            <a:ext cx="3467100" cy="1323975"/>
          </a:xfrm>
          <a:prstGeom prst="rect">
            <a:avLst/>
          </a:prstGeom>
          <a:noFill/>
          <a:extLst>
            <a:ext uri="{909E8E84-426E-40DD-AFC4-6F175D3DCCD1}">
              <a14:hiddenFill xmlns:a14="http://schemas.microsoft.com/office/drawing/2010/main">
                <a:solidFill>
                  <a:srgbClr val="FFFFFF"/>
                </a:solidFill>
              </a14:hiddenFill>
            </a:ext>
          </a:extLst>
        </p:spPr>
      </p:pic>
      <p:pic>
        <p:nvPicPr>
          <p:cNvPr id="1048" name="Picture 24" descr="O que é e como usar o MySQL? | Artigos | TechTudo">
            <a:extLst>
              <a:ext uri="{FF2B5EF4-FFF2-40B4-BE49-F238E27FC236}">
                <a16:creationId xmlns:a16="http://schemas.microsoft.com/office/drawing/2014/main" id="{281632D2-1DB6-4444-BDCB-4DAE1291F5E9}"/>
              </a:ext>
            </a:extLst>
          </p:cNvPr>
          <p:cNvPicPr>
            <a:picLocks noChangeAspect="1" noChangeArrowheads="1"/>
          </p:cNvPicPr>
          <p:nvPr/>
        </p:nvPicPr>
        <p:blipFill>
          <a:blip r:embed="rId10">
            <a:extLst>
              <a:ext uri="{28A0092B-C50C-407E-A947-70E740481C1C}">
                <a14:useLocalDpi xmlns:a14="http://schemas.microsoft.com/office/drawing/2010/main" val="0"/>
              </a:ext>
            </a:extLst>
          </a:blip>
          <a:srcRect/>
          <a:stretch>
            <a:fillRect/>
          </a:stretch>
        </p:blipFill>
        <p:spPr bwMode="auto">
          <a:xfrm>
            <a:off x="7469727" y="4967225"/>
            <a:ext cx="2952750" cy="1543050"/>
          </a:xfrm>
          <a:prstGeom prst="rect">
            <a:avLst/>
          </a:prstGeom>
          <a:noFill/>
          <a:extLst>
            <a:ext uri="{909E8E84-426E-40DD-AFC4-6F175D3DCCD1}">
              <a14:hiddenFill xmlns:a14="http://schemas.microsoft.com/office/drawing/2010/main">
                <a:solidFill>
                  <a:srgbClr val="FFFFFF"/>
                </a:solidFill>
              </a14:hiddenFill>
            </a:ext>
          </a:extLst>
        </p:spPr>
      </p:pic>
      <p:pic>
        <p:nvPicPr>
          <p:cNvPr id="1050" name="Picture 26">
            <a:extLst>
              <a:ext uri="{FF2B5EF4-FFF2-40B4-BE49-F238E27FC236}">
                <a16:creationId xmlns:a16="http://schemas.microsoft.com/office/drawing/2014/main" id="{CAEBE920-F3B5-446C-A7F3-9C63A601E048}"/>
              </a:ext>
            </a:extLst>
          </p:cNvPr>
          <p:cNvPicPr>
            <a:picLocks noChangeAspect="1" noChangeArrowheads="1"/>
          </p:cNvPicPr>
          <p:nvPr/>
        </p:nvPicPr>
        <p:blipFill>
          <a:blip r:embed="rId11">
            <a:extLst>
              <a:ext uri="{28A0092B-C50C-407E-A947-70E740481C1C}">
                <a14:useLocalDpi xmlns:a14="http://schemas.microsoft.com/office/drawing/2010/main" val="0"/>
              </a:ext>
            </a:extLst>
          </a:blip>
          <a:srcRect/>
          <a:stretch>
            <a:fillRect/>
          </a:stretch>
        </p:blipFill>
        <p:spPr bwMode="auto">
          <a:xfrm>
            <a:off x="7588852" y="96007"/>
            <a:ext cx="2143125" cy="2143125"/>
          </a:xfrm>
          <a:prstGeom prst="rect">
            <a:avLst/>
          </a:prstGeom>
          <a:noFill/>
          <a:extLst>
            <a:ext uri="{909E8E84-426E-40DD-AFC4-6F175D3DCCD1}">
              <a14:hiddenFill xmlns:a14="http://schemas.microsoft.com/office/drawing/2010/main">
                <a:solidFill>
                  <a:srgbClr val="FFFFFF"/>
                </a:solidFill>
              </a14:hiddenFill>
            </a:ext>
          </a:extLst>
        </p:spPr>
      </p:pic>
      <p:pic>
        <p:nvPicPr>
          <p:cNvPr id="1054" name="Picture 30" descr="Notepad++ – Wikipédia, a enciclopédia livre">
            <a:extLst>
              <a:ext uri="{FF2B5EF4-FFF2-40B4-BE49-F238E27FC236}">
                <a16:creationId xmlns:a16="http://schemas.microsoft.com/office/drawing/2014/main" id="{BDCAB653-3496-4492-A23C-8433009DAA15}"/>
              </a:ext>
            </a:extLst>
          </p:cNvPr>
          <p:cNvPicPr>
            <a:picLocks noChangeAspect="1" noChangeArrowheads="1"/>
          </p:cNvPicPr>
          <p:nvPr/>
        </p:nvPicPr>
        <p:blipFill>
          <a:blip r:embed="rId12">
            <a:extLst>
              <a:ext uri="{28A0092B-C50C-407E-A947-70E740481C1C}">
                <a14:useLocalDpi xmlns:a14="http://schemas.microsoft.com/office/drawing/2010/main" val="0"/>
              </a:ext>
            </a:extLst>
          </a:blip>
          <a:srcRect/>
          <a:stretch>
            <a:fillRect/>
          </a:stretch>
        </p:blipFill>
        <p:spPr bwMode="auto">
          <a:xfrm>
            <a:off x="9874945" y="741680"/>
            <a:ext cx="1742781" cy="1457325"/>
          </a:xfrm>
          <a:prstGeom prst="rect">
            <a:avLst/>
          </a:prstGeom>
          <a:noFill/>
          <a:extLst>
            <a:ext uri="{909E8E84-426E-40DD-AFC4-6F175D3DCCD1}">
              <a14:hiddenFill xmlns:a14="http://schemas.microsoft.com/office/drawing/2010/main">
                <a:solidFill>
                  <a:srgbClr val="FFFFFF"/>
                </a:solidFill>
              </a14:hiddenFill>
            </a:ext>
          </a:extLst>
        </p:spPr>
      </p:pic>
      <p:pic>
        <p:nvPicPr>
          <p:cNvPr id="1056" name="Picture 32" descr="Audacity logo vector">
            <a:extLst>
              <a:ext uri="{FF2B5EF4-FFF2-40B4-BE49-F238E27FC236}">
                <a16:creationId xmlns:a16="http://schemas.microsoft.com/office/drawing/2014/main" id="{15DA6385-871E-44B1-841F-2B02B682FC05}"/>
              </a:ext>
            </a:extLst>
          </p:cNvPr>
          <p:cNvPicPr>
            <a:picLocks noChangeAspect="1" noChangeArrowheads="1"/>
          </p:cNvPicPr>
          <p:nvPr/>
        </p:nvPicPr>
        <p:blipFill>
          <a:blip r:embed="rId13">
            <a:extLst>
              <a:ext uri="{28A0092B-C50C-407E-A947-70E740481C1C}">
                <a14:useLocalDpi xmlns:a14="http://schemas.microsoft.com/office/drawing/2010/main" val="0"/>
              </a:ext>
            </a:extLst>
          </a:blip>
          <a:srcRect/>
          <a:stretch>
            <a:fillRect/>
          </a:stretch>
        </p:blipFill>
        <p:spPr bwMode="auto">
          <a:xfrm>
            <a:off x="9674772" y="2412441"/>
            <a:ext cx="2143125" cy="2143125"/>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3668644346"/>
      </p:ext>
    </p:extLst>
  </p:cSld>
  <p:clrMapOvr>
    <a:masterClrMapping/>
  </p:clrMapOvr>
</p:sld>
</file>

<file path=ppt/slides/slide4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E0349609-2B86-484F-A61B-D2AF8259E71F}"/>
              </a:ext>
            </a:extLst>
          </p:cNvPr>
          <p:cNvSpPr>
            <a:spLocks noGrp="1"/>
          </p:cNvSpPr>
          <p:nvPr>
            <p:ph type="title"/>
          </p:nvPr>
        </p:nvSpPr>
        <p:spPr/>
        <p:txBody>
          <a:bodyPr/>
          <a:lstStyle/>
          <a:p>
            <a:pPr algn="ctr"/>
            <a:r>
              <a:rPr lang="pt-BR" dirty="0"/>
              <a:t>3. </a:t>
            </a:r>
            <a:r>
              <a:rPr lang="pt-BR" sz="4000" dirty="0">
                <a:effectLst>
                  <a:outerShdw blurRad="38100" dist="38100" dir="2700000" algn="tl">
                    <a:srgbClr val="000000">
                      <a:alpha val="43137"/>
                    </a:srgbClr>
                  </a:outerShdw>
                </a:effectLst>
              </a:rPr>
              <a:t>Plataforma de programação</a:t>
            </a:r>
          </a:p>
        </p:txBody>
      </p:sp>
      <p:sp>
        <p:nvSpPr>
          <p:cNvPr id="3" name="Espaço Reservado para Conteúdo 2">
            <a:extLst>
              <a:ext uri="{FF2B5EF4-FFF2-40B4-BE49-F238E27FC236}">
                <a16:creationId xmlns:a16="http://schemas.microsoft.com/office/drawing/2014/main" id="{878AB1A9-A73D-4EDE-8F01-FD351BFC3E05}"/>
              </a:ext>
            </a:extLst>
          </p:cNvPr>
          <p:cNvSpPr>
            <a:spLocks noGrp="1"/>
          </p:cNvSpPr>
          <p:nvPr>
            <p:ph idx="1"/>
          </p:nvPr>
        </p:nvSpPr>
        <p:spPr/>
        <p:txBody>
          <a:bodyPr>
            <a:normAutofit/>
          </a:bodyPr>
          <a:lstStyle/>
          <a:p>
            <a:r>
              <a:rPr lang="pt-BR" sz="2800" dirty="0">
                <a:effectLst>
                  <a:outerShdw blurRad="38100" dist="38100" dir="2700000" algn="tl">
                    <a:srgbClr val="000000">
                      <a:alpha val="43137"/>
                    </a:srgbClr>
                  </a:outerShdw>
                </a:effectLst>
              </a:rPr>
              <a:t>Desktop</a:t>
            </a:r>
          </a:p>
          <a:p>
            <a:r>
              <a:rPr lang="pt-BR" sz="2800" dirty="0">
                <a:effectLst>
                  <a:outerShdw blurRad="38100" dist="38100" dir="2700000" algn="tl">
                    <a:srgbClr val="000000">
                      <a:alpha val="43137"/>
                    </a:srgbClr>
                  </a:outerShdw>
                </a:effectLst>
              </a:rPr>
              <a:t>Embarcados  </a:t>
            </a:r>
          </a:p>
          <a:p>
            <a:r>
              <a:rPr lang="pt-BR" sz="2800" dirty="0">
                <a:effectLst>
                  <a:outerShdw blurRad="38100" dist="38100" dir="2700000" algn="tl">
                    <a:srgbClr val="000000">
                      <a:alpha val="43137"/>
                    </a:srgbClr>
                  </a:outerShdw>
                </a:effectLst>
              </a:rPr>
              <a:t>Mobile</a:t>
            </a:r>
          </a:p>
          <a:p>
            <a:r>
              <a:rPr lang="pt-BR" sz="2800" dirty="0">
                <a:effectLst>
                  <a:outerShdw blurRad="38100" dist="38100" dir="2700000" algn="tl">
                    <a:srgbClr val="000000">
                      <a:alpha val="43137"/>
                    </a:srgbClr>
                  </a:outerShdw>
                </a:effectLst>
              </a:rPr>
              <a:t>Web</a:t>
            </a:r>
          </a:p>
        </p:txBody>
      </p:sp>
    </p:spTree>
    <p:extLst>
      <p:ext uri="{BB962C8B-B14F-4D97-AF65-F5344CB8AC3E}">
        <p14:creationId xmlns:p14="http://schemas.microsoft.com/office/powerpoint/2010/main" val="518742967"/>
      </p:ext>
    </p:extLst>
  </p:cSld>
  <p:clrMapOvr>
    <a:masterClrMapping/>
  </p:clrMapOvr>
</p:sld>
</file>

<file path=ppt/slides/slide4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C2239C4F-5C03-4293-8299-596155AEF7CC}"/>
              </a:ext>
            </a:extLst>
          </p:cNvPr>
          <p:cNvSpPr>
            <a:spLocks noGrp="1"/>
          </p:cNvSpPr>
          <p:nvPr>
            <p:ph type="title"/>
          </p:nvPr>
        </p:nvSpPr>
        <p:spPr>
          <a:xfrm>
            <a:off x="1141413" y="259492"/>
            <a:ext cx="9905998" cy="1445740"/>
          </a:xfrm>
        </p:spPr>
        <p:txBody>
          <a:bodyPr/>
          <a:lstStyle/>
          <a:p>
            <a:pPr marL="571500" indent="-571500" algn="ctr">
              <a:buFont typeface="Wingdings" panose="05000000000000000000" pitchFamily="2" charset="2"/>
              <a:buChar char="Ø"/>
            </a:pPr>
            <a:r>
              <a:rPr lang="pt-BR" b="1" dirty="0">
                <a:effectLst>
                  <a:outerShdw blurRad="38100" dist="38100" dir="2700000" algn="tl">
                    <a:srgbClr val="000000">
                      <a:alpha val="43137"/>
                    </a:srgbClr>
                  </a:outerShdw>
                </a:effectLst>
              </a:rPr>
              <a:t>Sistemas Embarcados </a:t>
            </a:r>
          </a:p>
        </p:txBody>
      </p:sp>
      <p:sp>
        <p:nvSpPr>
          <p:cNvPr id="3" name="Espaço Reservado para Conteúdo 2">
            <a:extLst>
              <a:ext uri="{FF2B5EF4-FFF2-40B4-BE49-F238E27FC236}">
                <a16:creationId xmlns:a16="http://schemas.microsoft.com/office/drawing/2014/main" id="{18B13D9C-28EE-402A-87CA-419F0BDE6A89}"/>
              </a:ext>
            </a:extLst>
          </p:cNvPr>
          <p:cNvSpPr>
            <a:spLocks noGrp="1"/>
          </p:cNvSpPr>
          <p:nvPr>
            <p:ph idx="1"/>
          </p:nvPr>
        </p:nvSpPr>
        <p:spPr>
          <a:xfrm>
            <a:off x="1141412" y="1804086"/>
            <a:ext cx="9905999" cy="4435395"/>
          </a:xfrm>
        </p:spPr>
        <p:txBody>
          <a:bodyPr>
            <a:normAutofit/>
          </a:bodyPr>
          <a:lstStyle/>
          <a:p>
            <a:pPr indent="449580" algn="just">
              <a:lnSpc>
                <a:spcPct val="107000"/>
              </a:lnSpc>
              <a:spcAft>
                <a:spcPts val="800"/>
              </a:spcAft>
            </a:pPr>
            <a:r>
              <a:rPr lang="pt-BR" dirty="0">
                <a:effectLst/>
                <a:ea typeface="Calibri" panose="020F0502020204030204" pitchFamily="34" charset="0"/>
                <a:cs typeface="Times New Roman" panose="02020603050405020304" pitchFamily="18" charset="0"/>
              </a:rPr>
              <a:t>Um sistema embarcado ou sistema embutido é construído com o único propósito de sua aplicação e é dedicado ao sistema ou dispositivo que controla, diferente dos computadores em geral, que servem para uso pessoal e afins.</a:t>
            </a:r>
          </a:p>
          <a:p>
            <a:pPr indent="449580" algn="just">
              <a:lnSpc>
                <a:spcPct val="107000"/>
              </a:lnSpc>
              <a:spcAft>
                <a:spcPts val="800"/>
              </a:spcAft>
            </a:pPr>
            <a:r>
              <a:rPr lang="pt-BR" dirty="0">
                <a:effectLst/>
                <a:ea typeface="Calibri" panose="020F0502020204030204" pitchFamily="34" charset="0"/>
                <a:cs typeface="Times New Roman" panose="02020603050405020304" pitchFamily="18" charset="0"/>
              </a:rPr>
              <a:t>Por ser um sistema de dedicação exclusiva para uma função, um sistema embarcado realiza um conjunto de tarefas predefinidas usando recursos específicos, podendo conter processadores de 8-bits até 64-bits, e justamente por serem dedicados a uma única tarefa, os sistemas embarcados possuem uma engenharia que possibilita a otimização dos recursos computacionais e redução do tamanho do projeto.</a:t>
            </a:r>
          </a:p>
          <a:p>
            <a:endParaRPr lang="pt-BR" dirty="0"/>
          </a:p>
        </p:txBody>
      </p:sp>
    </p:spTree>
    <p:extLst>
      <p:ext uri="{BB962C8B-B14F-4D97-AF65-F5344CB8AC3E}">
        <p14:creationId xmlns:p14="http://schemas.microsoft.com/office/powerpoint/2010/main" val="2908108572"/>
      </p:ext>
    </p:extLst>
  </p:cSld>
  <p:clrMapOvr>
    <a:masterClrMapping/>
  </p:clrMapOvr>
</p:sld>
</file>

<file path=ppt/slides/slide4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ítulo 3">
            <a:extLst>
              <a:ext uri="{FF2B5EF4-FFF2-40B4-BE49-F238E27FC236}">
                <a16:creationId xmlns:a16="http://schemas.microsoft.com/office/drawing/2014/main" id="{8F132B43-AF9F-45DE-A008-F2C1333CEC62}"/>
              </a:ext>
            </a:extLst>
          </p:cNvPr>
          <p:cNvSpPr>
            <a:spLocks noGrp="1"/>
          </p:cNvSpPr>
          <p:nvPr>
            <p:ph type="title"/>
          </p:nvPr>
        </p:nvSpPr>
        <p:spPr>
          <a:xfrm>
            <a:off x="2866768" y="185351"/>
            <a:ext cx="5066269" cy="1655806"/>
          </a:xfrm>
        </p:spPr>
        <p:txBody>
          <a:bodyPr>
            <a:normAutofit/>
          </a:bodyPr>
          <a:lstStyle/>
          <a:p>
            <a:br>
              <a:rPr lang="pt-BR" dirty="0"/>
            </a:br>
            <a:endParaRPr lang="pt-BR" dirty="0"/>
          </a:p>
        </p:txBody>
      </p:sp>
      <p:sp>
        <p:nvSpPr>
          <p:cNvPr id="5" name="Espaço Reservado para Conteúdo 4">
            <a:extLst>
              <a:ext uri="{FF2B5EF4-FFF2-40B4-BE49-F238E27FC236}">
                <a16:creationId xmlns:a16="http://schemas.microsoft.com/office/drawing/2014/main" id="{59CA90E1-8C65-47CC-B91F-E36543DC5910}"/>
              </a:ext>
            </a:extLst>
          </p:cNvPr>
          <p:cNvSpPr>
            <a:spLocks noGrp="1"/>
          </p:cNvSpPr>
          <p:nvPr>
            <p:ph idx="1"/>
          </p:nvPr>
        </p:nvSpPr>
        <p:spPr>
          <a:xfrm>
            <a:off x="1141412" y="2035157"/>
            <a:ext cx="9905999" cy="3756044"/>
          </a:xfrm>
        </p:spPr>
        <p:txBody>
          <a:bodyPr/>
          <a:lstStyle/>
          <a:p>
            <a:r>
              <a:rPr lang="pt-BR" sz="2400" dirty="0">
                <a:effectLst/>
                <a:ea typeface="Calibri" panose="020F0502020204030204" pitchFamily="34" charset="0"/>
                <a:cs typeface="Times New Roman" panose="02020603050405020304" pitchFamily="18" charset="0"/>
              </a:rPr>
              <a:t>Normalmente um sistema embarcado, possui um software para executar sua tarefa, este software é chamado de firmware, e, como os sistemas embarcados não possuem um disco rígido, este firmware é armazenado em uma memória ROM ou em uma memória flash.</a:t>
            </a:r>
          </a:p>
          <a:p>
            <a:endParaRPr lang="pt-BR" dirty="0"/>
          </a:p>
        </p:txBody>
      </p:sp>
    </p:spTree>
    <p:extLst>
      <p:ext uri="{BB962C8B-B14F-4D97-AF65-F5344CB8AC3E}">
        <p14:creationId xmlns:p14="http://schemas.microsoft.com/office/powerpoint/2010/main" val="2596517874"/>
      </p:ext>
    </p:extLst>
  </p:cSld>
  <p:clrMapOvr>
    <a:masterClrMapping/>
  </p:clrMapOvr>
</p:sld>
</file>

<file path=ppt/slides/slide4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157A5AAD-7684-4387-A41F-89E2451FBDDB}"/>
              </a:ext>
            </a:extLst>
          </p:cNvPr>
          <p:cNvSpPr>
            <a:spLocks noGrp="1"/>
          </p:cNvSpPr>
          <p:nvPr>
            <p:ph type="title"/>
          </p:nvPr>
        </p:nvSpPr>
        <p:spPr>
          <a:xfrm>
            <a:off x="1141412" y="529281"/>
            <a:ext cx="9905998" cy="1515419"/>
          </a:xfrm>
        </p:spPr>
        <p:txBody>
          <a:bodyPr>
            <a:normAutofit fontScale="90000"/>
          </a:bodyPr>
          <a:lstStyle/>
          <a:p>
            <a:pPr algn="ctr"/>
            <a:br>
              <a:rPr lang="pt-BR" sz="3600" dirty="0">
                <a:effectLst/>
                <a:latin typeface="Arial" panose="020B0604020202020204" pitchFamily="34" charset="0"/>
                <a:ea typeface="Calibri" panose="020F0502020204030204" pitchFamily="34" charset="0"/>
                <a:cs typeface="Times New Roman" panose="02020603050405020304" pitchFamily="18" charset="0"/>
              </a:rPr>
            </a:br>
            <a:r>
              <a:rPr lang="pt-BR" sz="4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Aplicação</a:t>
            </a:r>
            <a:br>
              <a:rPr lang="pt-BR" sz="3600" dirty="0">
                <a:effectLst/>
                <a:latin typeface="Calibri" panose="020F0502020204030204" pitchFamily="34" charset="0"/>
                <a:ea typeface="Calibri" panose="020F0502020204030204" pitchFamily="34" charset="0"/>
                <a:cs typeface="Times New Roman" panose="02020603050405020304" pitchFamily="18" charset="0"/>
              </a:rPr>
            </a:br>
            <a:endParaRPr lang="pt-BR" dirty="0"/>
          </a:p>
        </p:txBody>
      </p:sp>
      <p:sp>
        <p:nvSpPr>
          <p:cNvPr id="3" name="Espaço Reservado para Conteúdo 2">
            <a:extLst>
              <a:ext uri="{FF2B5EF4-FFF2-40B4-BE49-F238E27FC236}">
                <a16:creationId xmlns:a16="http://schemas.microsoft.com/office/drawing/2014/main" id="{AEFF2DE3-279A-44AC-8576-5961CE03704B}"/>
              </a:ext>
            </a:extLst>
          </p:cNvPr>
          <p:cNvSpPr>
            <a:spLocks noGrp="1"/>
          </p:cNvSpPr>
          <p:nvPr>
            <p:ph idx="1"/>
          </p:nvPr>
        </p:nvSpPr>
        <p:spPr>
          <a:xfrm>
            <a:off x="1052512" y="2395494"/>
            <a:ext cx="9905999" cy="3789406"/>
          </a:xfrm>
        </p:spPr>
        <p:txBody>
          <a:bodyPr>
            <a:normAutofit/>
          </a:bodyPr>
          <a:lstStyle/>
          <a:p>
            <a:pPr indent="228600" algn="just">
              <a:lnSpc>
                <a:spcPct val="107000"/>
              </a:lnSpc>
              <a:spcAft>
                <a:spcPts val="800"/>
              </a:spcAft>
            </a:pPr>
            <a:r>
              <a:rPr lang="pt-BR" dirty="0">
                <a:effectLst/>
                <a:ea typeface="Calibri" panose="020F0502020204030204" pitchFamily="34" charset="0"/>
                <a:cs typeface="Times New Roman" panose="02020603050405020304" pitchFamily="18" charset="0"/>
              </a:rPr>
              <a:t>O primeiro dispositivo que foi considerado um sistema embarcado, foi o AGC (Apollo </a:t>
            </a:r>
            <a:r>
              <a:rPr lang="pt-BR" dirty="0" err="1">
                <a:effectLst/>
                <a:ea typeface="Calibri" panose="020F0502020204030204" pitchFamily="34" charset="0"/>
                <a:cs typeface="Times New Roman" panose="02020603050405020304" pitchFamily="18" charset="0"/>
              </a:rPr>
              <a:t>Guidance</a:t>
            </a:r>
            <a:r>
              <a:rPr lang="pt-BR" dirty="0">
                <a:effectLst/>
                <a:ea typeface="Calibri" panose="020F0502020204030204" pitchFamily="34" charset="0"/>
                <a:cs typeface="Times New Roman" panose="02020603050405020304" pitchFamily="18" charset="0"/>
              </a:rPr>
              <a:t> Computer), desenvolvido por Charles Stark </a:t>
            </a:r>
            <a:r>
              <a:rPr lang="pt-BR" dirty="0" err="1">
                <a:effectLst/>
                <a:ea typeface="Calibri" panose="020F0502020204030204" pitchFamily="34" charset="0"/>
                <a:cs typeface="Times New Roman" panose="02020603050405020304" pitchFamily="18" charset="0"/>
              </a:rPr>
              <a:t>Draper</a:t>
            </a:r>
            <a:r>
              <a:rPr lang="pt-BR" dirty="0">
                <a:effectLst/>
                <a:ea typeface="Calibri" panose="020F0502020204030204" pitchFamily="34" charset="0"/>
                <a:cs typeface="Times New Roman" panose="02020603050405020304" pitchFamily="18" charset="0"/>
              </a:rPr>
              <a:t> no MIT. O AGC era um computador guia que operava a 1,024MHz e era responsável pelo controle total das espaçonaves Apollo.</a:t>
            </a:r>
          </a:p>
          <a:p>
            <a:endParaRPr lang="pt-BR" dirty="0"/>
          </a:p>
        </p:txBody>
      </p:sp>
    </p:spTree>
    <p:extLst>
      <p:ext uri="{BB962C8B-B14F-4D97-AF65-F5344CB8AC3E}">
        <p14:creationId xmlns:p14="http://schemas.microsoft.com/office/powerpoint/2010/main" val="1624247254"/>
      </p:ext>
    </p:extLst>
  </p:cSld>
  <p:clrMapOvr>
    <a:masterClrMapping/>
  </p:clrMapOvr>
</p:sld>
</file>

<file path=ppt/slides/slide4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3192A225-64B6-4E83-8BDA-73D2B5EC031D}"/>
              </a:ext>
            </a:extLst>
          </p:cNvPr>
          <p:cNvSpPr>
            <a:spLocks noGrp="1"/>
          </p:cNvSpPr>
          <p:nvPr>
            <p:ph type="title"/>
          </p:nvPr>
        </p:nvSpPr>
        <p:spPr>
          <a:xfrm>
            <a:off x="1141413" y="529618"/>
            <a:ext cx="9905998" cy="1478570"/>
          </a:xfrm>
        </p:spPr>
        <p:txBody>
          <a:bodyPr>
            <a:normAutofit/>
          </a:bodyPr>
          <a:lstStyle/>
          <a:p>
            <a:pPr algn="ctr"/>
            <a:r>
              <a:rPr lang="pt-BR" sz="4000" dirty="0">
                <a:effectLst>
                  <a:outerShdw blurRad="38100" dist="38100" dir="2700000" algn="tl">
                    <a:srgbClr val="000000">
                      <a:alpha val="43137"/>
                    </a:srgbClr>
                  </a:outerShdw>
                </a:effectLst>
              </a:rPr>
              <a:t>Aplicação</a:t>
            </a:r>
          </a:p>
        </p:txBody>
      </p:sp>
      <p:sp>
        <p:nvSpPr>
          <p:cNvPr id="3" name="Espaço Reservado para Conteúdo 2">
            <a:extLst>
              <a:ext uri="{FF2B5EF4-FFF2-40B4-BE49-F238E27FC236}">
                <a16:creationId xmlns:a16="http://schemas.microsoft.com/office/drawing/2014/main" id="{1D251F1E-D25E-4B0F-8D29-1514E8630EA7}"/>
              </a:ext>
            </a:extLst>
          </p:cNvPr>
          <p:cNvSpPr>
            <a:spLocks noGrp="1"/>
          </p:cNvSpPr>
          <p:nvPr>
            <p:ph idx="1"/>
          </p:nvPr>
        </p:nvSpPr>
        <p:spPr>
          <a:xfrm>
            <a:off x="1141412" y="2008188"/>
            <a:ext cx="9905999" cy="4320194"/>
          </a:xfrm>
        </p:spPr>
        <p:txBody>
          <a:bodyPr>
            <a:normAutofit fontScale="77500" lnSpcReduction="20000"/>
          </a:bodyPr>
          <a:lstStyle/>
          <a:p>
            <a:pPr indent="228600" algn="just">
              <a:lnSpc>
                <a:spcPct val="107000"/>
              </a:lnSpc>
              <a:spcAft>
                <a:spcPts val="800"/>
              </a:spcAft>
            </a:pPr>
            <a:r>
              <a:rPr lang="pt-BR" sz="3100" dirty="0">
                <a:effectLst/>
                <a:ea typeface="Calibri" panose="020F0502020204030204" pitchFamily="34" charset="0"/>
                <a:cs typeface="Times New Roman" panose="02020603050405020304" pitchFamily="18" charset="0"/>
              </a:rPr>
              <a:t>Os sistemas embarcados, estão presentes em quase todos os dispositivos digitais hoje em dia. Veja a seguir exemplos de tecnologias que fazem uso de sistemas embarcados:</a:t>
            </a:r>
          </a:p>
          <a:p>
            <a:pPr lvl="0" algn="just">
              <a:lnSpc>
                <a:spcPct val="107000"/>
              </a:lnSpc>
              <a:spcAft>
                <a:spcPts val="800"/>
              </a:spcAft>
              <a:buFont typeface="Wingdings" panose="05000000000000000000" pitchFamily="2" charset="2"/>
              <a:buChar char="ü"/>
            </a:pPr>
            <a:r>
              <a:rPr lang="pt-BR" sz="3100" dirty="0">
                <a:effectLst/>
                <a:ea typeface="Noto Sans Symbols"/>
                <a:cs typeface="Noto Sans Symbols"/>
              </a:rPr>
              <a:t>Smartphones;</a:t>
            </a:r>
          </a:p>
          <a:p>
            <a:pPr lvl="0" algn="just">
              <a:lnSpc>
                <a:spcPct val="107000"/>
              </a:lnSpc>
              <a:spcAft>
                <a:spcPts val="800"/>
              </a:spcAft>
              <a:buFont typeface="Wingdings" panose="05000000000000000000" pitchFamily="2" charset="2"/>
              <a:buChar char="ü"/>
            </a:pPr>
            <a:r>
              <a:rPr lang="pt-BR" sz="3100" dirty="0">
                <a:effectLst/>
                <a:ea typeface="Noto Sans Symbols"/>
                <a:cs typeface="Noto Sans Symbols"/>
              </a:rPr>
              <a:t>Videogames;</a:t>
            </a:r>
          </a:p>
          <a:p>
            <a:pPr lvl="0" algn="just">
              <a:lnSpc>
                <a:spcPct val="107000"/>
              </a:lnSpc>
              <a:spcAft>
                <a:spcPts val="800"/>
              </a:spcAft>
              <a:buFont typeface="Wingdings" panose="05000000000000000000" pitchFamily="2" charset="2"/>
              <a:buChar char="ü"/>
            </a:pPr>
            <a:r>
              <a:rPr lang="pt-BR" sz="3100" dirty="0">
                <a:effectLst/>
                <a:ea typeface="Noto Sans Symbols"/>
                <a:cs typeface="Noto Sans Symbols"/>
              </a:rPr>
              <a:t>Equipamentos hospitalares;</a:t>
            </a:r>
          </a:p>
          <a:p>
            <a:pPr lvl="0" algn="just">
              <a:lnSpc>
                <a:spcPct val="107000"/>
              </a:lnSpc>
              <a:spcAft>
                <a:spcPts val="800"/>
              </a:spcAft>
              <a:buFont typeface="Wingdings" panose="05000000000000000000" pitchFamily="2" charset="2"/>
              <a:buChar char="ü"/>
            </a:pPr>
            <a:r>
              <a:rPr lang="pt-BR" sz="3100" dirty="0">
                <a:effectLst/>
                <a:ea typeface="Noto Sans Symbols"/>
                <a:cs typeface="Noto Sans Symbols"/>
              </a:rPr>
              <a:t>Roteadores;</a:t>
            </a:r>
          </a:p>
          <a:p>
            <a:pPr marL="228600" algn="just">
              <a:lnSpc>
                <a:spcPct val="107000"/>
              </a:lnSpc>
              <a:spcAft>
                <a:spcPts val="800"/>
              </a:spcAft>
            </a:pPr>
            <a:r>
              <a:rPr lang="pt-BR" sz="3100" dirty="0">
                <a:effectLst/>
                <a:ea typeface="Calibri" panose="020F0502020204030204" pitchFamily="34" charset="0"/>
                <a:cs typeface="Times New Roman" panose="02020603050405020304" pitchFamily="18" charset="0"/>
              </a:rPr>
              <a:t>Os sistemas embarcados em todos os exemplos acima, e podem se comunicar com o meio externo através de LEDs, LCD, Interface serial, USB e TCP/IP.</a:t>
            </a:r>
          </a:p>
          <a:p>
            <a:endParaRPr lang="pt-BR" dirty="0"/>
          </a:p>
        </p:txBody>
      </p:sp>
    </p:spTree>
    <p:extLst>
      <p:ext uri="{BB962C8B-B14F-4D97-AF65-F5344CB8AC3E}">
        <p14:creationId xmlns:p14="http://schemas.microsoft.com/office/powerpoint/2010/main" val="4008686532"/>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70D1DF16-64B2-42CB-974C-0FFFAA909AD6}"/>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Quais são os tipos de softwares?</a:t>
            </a:r>
          </a:p>
        </p:txBody>
      </p:sp>
      <p:sp>
        <p:nvSpPr>
          <p:cNvPr id="3" name="Espaço Reservado para Conteúdo 2">
            <a:extLst>
              <a:ext uri="{FF2B5EF4-FFF2-40B4-BE49-F238E27FC236}">
                <a16:creationId xmlns:a16="http://schemas.microsoft.com/office/drawing/2014/main" id="{B1939683-A88F-4E4C-A115-B7BFD89DC57D}"/>
              </a:ext>
            </a:extLst>
          </p:cNvPr>
          <p:cNvSpPr>
            <a:spLocks noGrp="1"/>
          </p:cNvSpPr>
          <p:nvPr>
            <p:ph idx="1"/>
          </p:nvPr>
        </p:nvSpPr>
        <p:spPr/>
        <p:txBody>
          <a:bodyPr>
            <a:normAutofit/>
          </a:bodyPr>
          <a:lstStyle/>
          <a:p>
            <a:r>
              <a:rPr lang="pt-BR" sz="3200" dirty="0"/>
              <a:t>Reunimos três maneiras para classificar os softwares:</a:t>
            </a:r>
          </a:p>
          <a:p>
            <a:pPr marL="0" indent="0">
              <a:buNone/>
            </a:pPr>
            <a:r>
              <a:rPr lang="pt-BR" sz="3200" dirty="0"/>
              <a:t>1. </a:t>
            </a:r>
            <a:r>
              <a:rPr lang="pt-BR" sz="3200" dirty="0">
                <a:effectLst>
                  <a:outerShdw blurRad="38100" dist="38100" dir="2700000" algn="tl">
                    <a:srgbClr val="000000">
                      <a:alpha val="43137"/>
                    </a:srgbClr>
                  </a:outerShdw>
                </a:effectLst>
              </a:rPr>
              <a:t>Usabilidade e Funcionalidade</a:t>
            </a:r>
          </a:p>
          <a:p>
            <a:pPr marL="0" indent="0">
              <a:buNone/>
            </a:pPr>
            <a:r>
              <a:rPr lang="pt-BR" sz="3200" dirty="0"/>
              <a:t>2. </a:t>
            </a:r>
            <a:r>
              <a:rPr lang="pt-BR" sz="3200" dirty="0">
                <a:effectLst>
                  <a:outerShdw blurRad="38100" dist="38100" dir="2700000" algn="tl">
                    <a:srgbClr val="000000">
                      <a:alpha val="43137"/>
                    </a:srgbClr>
                  </a:outerShdw>
                </a:effectLst>
              </a:rPr>
              <a:t>Disponibilidade e Compartilhamento</a:t>
            </a:r>
          </a:p>
          <a:p>
            <a:pPr marL="0" indent="0">
              <a:buNone/>
            </a:pPr>
            <a:r>
              <a:rPr lang="pt-BR" sz="3200" dirty="0"/>
              <a:t>3. </a:t>
            </a:r>
            <a:r>
              <a:rPr lang="pt-BR" sz="3200" dirty="0">
                <a:effectLst>
                  <a:outerShdw blurRad="38100" dist="38100" dir="2700000" algn="tl">
                    <a:srgbClr val="000000">
                      <a:alpha val="43137"/>
                    </a:srgbClr>
                  </a:outerShdw>
                </a:effectLst>
              </a:rPr>
              <a:t>Plataforma de Programação/ Desenvolvimento </a:t>
            </a:r>
          </a:p>
        </p:txBody>
      </p:sp>
    </p:spTree>
    <p:extLst>
      <p:ext uri="{BB962C8B-B14F-4D97-AF65-F5344CB8AC3E}">
        <p14:creationId xmlns:p14="http://schemas.microsoft.com/office/powerpoint/2010/main" val="445521926"/>
      </p:ext>
    </p:extLst>
  </p:cSld>
  <p:clrMapOvr>
    <a:masterClrMapping/>
  </p:clrMapOvr>
</p:sld>
</file>

<file path=ppt/slides/slide5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09541429-AD46-489F-8269-410C7502BCFF}"/>
              </a:ext>
            </a:extLst>
          </p:cNvPr>
          <p:cNvSpPr>
            <a:spLocks noGrp="1"/>
          </p:cNvSpPr>
          <p:nvPr>
            <p:ph type="title"/>
          </p:nvPr>
        </p:nvSpPr>
        <p:spPr/>
        <p:txBody>
          <a:bodyPr>
            <a:normAutofit/>
          </a:bodyPr>
          <a:lstStyle/>
          <a:p>
            <a:pPr marL="571500" indent="-571500" algn="ctr">
              <a:buFont typeface="Wingdings" panose="05000000000000000000" pitchFamily="2" charset="2"/>
              <a:buChar char="Ø"/>
            </a:pPr>
            <a:r>
              <a:rPr lang="pt-BR" sz="4000" dirty="0">
                <a:effectLst>
                  <a:outerShdw blurRad="38100" dist="38100" dir="2700000" algn="tl">
                    <a:srgbClr val="000000">
                      <a:alpha val="43137"/>
                    </a:srgbClr>
                  </a:outerShdw>
                </a:effectLst>
              </a:rPr>
              <a:t>Web</a:t>
            </a:r>
          </a:p>
        </p:txBody>
      </p:sp>
      <p:sp>
        <p:nvSpPr>
          <p:cNvPr id="3" name="Espaço Reservado para Conteúdo 2">
            <a:extLst>
              <a:ext uri="{FF2B5EF4-FFF2-40B4-BE49-F238E27FC236}">
                <a16:creationId xmlns:a16="http://schemas.microsoft.com/office/drawing/2014/main" id="{DB065C61-7DD1-450B-B2E3-5668BC24B9CB}"/>
              </a:ext>
            </a:extLst>
          </p:cNvPr>
          <p:cNvSpPr>
            <a:spLocks noGrp="1"/>
          </p:cNvSpPr>
          <p:nvPr>
            <p:ph idx="1"/>
          </p:nvPr>
        </p:nvSpPr>
        <p:spPr/>
        <p:txBody>
          <a:bodyPr/>
          <a:lstStyle/>
          <a:p>
            <a:pPr algn="just"/>
            <a:r>
              <a:rPr lang="pt-BR" dirty="0">
                <a:effectLst/>
                <a:ea typeface="Calibri" panose="020F0502020204030204" pitchFamily="34" charset="0"/>
                <a:cs typeface="Times New Roman" panose="02020603050405020304" pitchFamily="18" charset="0"/>
              </a:rPr>
              <a:t>A World Wide Web, a rede de alcance mundial em português “WWW” ou simplesmente “Web” é um meio de comunicação global no qual os utilizadores podem ler, escrever e trocar arquivos através de computadores conectados à internet. </a:t>
            </a:r>
          </a:p>
          <a:p>
            <a:pPr algn="just"/>
            <a:r>
              <a:rPr lang="pt-BR" dirty="0">
                <a:effectLst/>
                <a:ea typeface="Calibri" panose="020F0502020204030204" pitchFamily="34" charset="0"/>
                <a:cs typeface="Times New Roman" panose="02020603050405020304" pitchFamily="18" charset="0"/>
              </a:rPr>
              <a:t>O termo web é erroneamente usado como sinônimo da própria internet, sendo a web apenas um serviço que utiliza a internet assim como serviços de envio de e-mail, troca de mensagens instantâneas, redes sociais e etc.</a:t>
            </a:r>
          </a:p>
          <a:p>
            <a:endParaRPr lang="pt-BR" dirty="0"/>
          </a:p>
        </p:txBody>
      </p:sp>
    </p:spTree>
    <p:extLst>
      <p:ext uri="{BB962C8B-B14F-4D97-AF65-F5344CB8AC3E}">
        <p14:creationId xmlns:p14="http://schemas.microsoft.com/office/powerpoint/2010/main" val="324191008"/>
      </p:ext>
    </p:extLst>
  </p:cSld>
  <p:clrMapOvr>
    <a:masterClrMapping/>
  </p:clrMapOvr>
</p:sld>
</file>

<file path=ppt/slides/slide5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8191D4CC-BD70-4135-ADBA-62AF86588F52}"/>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Web</a:t>
            </a:r>
            <a:endParaRPr lang="pt-BR" sz="4000" dirty="0"/>
          </a:p>
        </p:txBody>
      </p:sp>
      <p:sp>
        <p:nvSpPr>
          <p:cNvPr id="3" name="Espaço Reservado para Conteúdo 2">
            <a:extLst>
              <a:ext uri="{FF2B5EF4-FFF2-40B4-BE49-F238E27FC236}">
                <a16:creationId xmlns:a16="http://schemas.microsoft.com/office/drawing/2014/main" id="{55E4F108-49C7-4544-BE83-CE197237F2E4}"/>
              </a:ext>
            </a:extLst>
          </p:cNvPr>
          <p:cNvSpPr>
            <a:spLocks noGrp="1"/>
          </p:cNvSpPr>
          <p:nvPr>
            <p:ph idx="1"/>
          </p:nvPr>
        </p:nvSpPr>
        <p:spPr/>
        <p:txBody>
          <a:bodyPr/>
          <a:lstStyle/>
          <a:p>
            <a:pPr algn="just"/>
            <a:r>
              <a:rPr lang="pt-BR" sz="2400" dirty="0">
                <a:effectLst/>
                <a:latin typeface="Tw Cen MT" panose="020B0602020104020603" pitchFamily="34" charset="0"/>
                <a:ea typeface="Calibri" panose="020F0502020204030204" pitchFamily="34" charset="0"/>
                <a:cs typeface="Times New Roman" panose="02020603050405020304" pitchFamily="18" charset="0"/>
              </a:rPr>
              <a:t>As ideias por trás da web podem ser identificadas ainda em meados de 1980, no CERN – Organização Europeia para Investigação Nuclear, situado na Suíça, onde o cientista da computação Tim Berners-Lee construiu o ENQUIRE. </a:t>
            </a:r>
          </a:p>
          <a:p>
            <a:pPr algn="just"/>
            <a:r>
              <a:rPr lang="pt-BR" sz="2400" dirty="0">
                <a:effectLst/>
                <a:latin typeface="Tw Cen MT" panose="020B0602020104020603" pitchFamily="34" charset="0"/>
                <a:ea typeface="Calibri" panose="020F0502020204030204" pitchFamily="34" charset="0"/>
                <a:cs typeface="Times New Roman" panose="02020603050405020304" pitchFamily="18" charset="0"/>
              </a:rPr>
              <a:t>Um projeto usado para reconhecer e armazenar associações de informação, que mesmo nessa época já continha conceitos que seriam usados na web e posteriormente serviram como base para o desenvolvimento das duas.</a:t>
            </a:r>
            <a:endParaRPr lang="pt-BR" sz="2400" dirty="0">
              <a:effectLst/>
              <a:latin typeface="Calibri" panose="020F0502020204030204" pitchFamily="34" charset="0"/>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3522894554"/>
      </p:ext>
    </p:extLst>
  </p:cSld>
  <p:clrMapOvr>
    <a:masterClrMapping/>
  </p:clrMapOvr>
</p:sld>
</file>

<file path=ppt/slides/slide5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E246AE3E-6EB0-4E07-819B-9E2EB7485040}"/>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Web</a:t>
            </a:r>
            <a:endParaRPr lang="pt-BR" sz="4000" dirty="0"/>
          </a:p>
        </p:txBody>
      </p:sp>
      <p:sp>
        <p:nvSpPr>
          <p:cNvPr id="3" name="Espaço Reservado para Conteúdo 2">
            <a:extLst>
              <a:ext uri="{FF2B5EF4-FFF2-40B4-BE49-F238E27FC236}">
                <a16:creationId xmlns:a16="http://schemas.microsoft.com/office/drawing/2014/main" id="{7572AB6B-AF5F-4D45-9FA2-56DC1632AC86}"/>
              </a:ext>
            </a:extLst>
          </p:cNvPr>
          <p:cNvSpPr>
            <a:spLocks noGrp="1"/>
          </p:cNvSpPr>
          <p:nvPr>
            <p:ph idx="1"/>
          </p:nvPr>
        </p:nvSpPr>
        <p:spPr/>
        <p:txBody>
          <a:bodyPr>
            <a:normAutofit/>
          </a:bodyPr>
          <a:lstStyle/>
          <a:p>
            <a:pPr algn="just"/>
            <a:r>
              <a:rPr lang="pt-BR" dirty="0">
                <a:effectLst/>
                <a:ea typeface="Calibri" panose="020F0502020204030204" pitchFamily="34" charset="0"/>
                <a:cs typeface="Times New Roman" panose="02020603050405020304" pitchFamily="18" charset="0"/>
              </a:rPr>
              <a:t>O EQUIRE era diferente em vários aspectos importantes, onde ao contrário de um browser web, ele estava mais próximo a uma wiki no qual os usuários conseguiam modificar colaborativamente o conteúdo e a estrutura dos artigos contidos nele diretamente no navegador.</a:t>
            </a:r>
          </a:p>
          <a:p>
            <a:pPr algn="just"/>
            <a:r>
              <a:rPr lang="pt-BR" dirty="0">
                <a:effectLst/>
                <a:ea typeface="Calibri" panose="020F0502020204030204" pitchFamily="34" charset="0"/>
                <a:cs typeface="Times New Roman" panose="02020603050405020304" pitchFamily="18" charset="0"/>
              </a:rPr>
              <a:t>Os conceitos aplicados em ambos projetos foram utilizados no intento primordial de tornar mais fácil o compartilhamento de documentos de pesquisa entre os colegas.</a:t>
            </a:r>
          </a:p>
          <a:p>
            <a:endParaRPr lang="pt-BR" dirty="0"/>
          </a:p>
        </p:txBody>
      </p:sp>
    </p:spTree>
    <p:extLst>
      <p:ext uri="{BB962C8B-B14F-4D97-AF65-F5344CB8AC3E}">
        <p14:creationId xmlns:p14="http://schemas.microsoft.com/office/powerpoint/2010/main" val="398459947"/>
      </p:ext>
    </p:extLst>
  </p:cSld>
  <p:clrMapOvr>
    <a:masterClrMapping/>
  </p:clrMapOvr>
</p:sld>
</file>

<file path=ppt/slides/slide5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57707EC6-ADA2-4D4C-9D1A-A8E971CEA55F}"/>
              </a:ext>
            </a:extLst>
          </p:cNvPr>
          <p:cNvSpPr>
            <a:spLocks noGrp="1"/>
          </p:cNvSpPr>
          <p:nvPr>
            <p:ph type="title"/>
          </p:nvPr>
        </p:nvSpPr>
        <p:spPr>
          <a:xfrm>
            <a:off x="1141412" y="241300"/>
            <a:ext cx="9905998" cy="1320800"/>
          </a:xfrm>
        </p:spPr>
        <p:txBody>
          <a:bodyPr>
            <a:normAutofit/>
          </a:bodyPr>
          <a:lstStyle/>
          <a:p>
            <a:pPr algn="ctr"/>
            <a:r>
              <a:rPr lang="pt-BR" sz="4000" dirty="0">
                <a:effectLst>
                  <a:outerShdw blurRad="38100" dist="38100" dir="2700000" algn="tl">
                    <a:srgbClr val="000000">
                      <a:alpha val="43137"/>
                    </a:srgbClr>
                  </a:outerShdw>
                </a:effectLst>
              </a:rPr>
              <a:t>Conceitos da Web</a:t>
            </a:r>
          </a:p>
        </p:txBody>
      </p:sp>
      <p:sp>
        <p:nvSpPr>
          <p:cNvPr id="3" name="Espaço Reservado para Conteúdo 2">
            <a:extLst>
              <a:ext uri="{FF2B5EF4-FFF2-40B4-BE49-F238E27FC236}">
                <a16:creationId xmlns:a16="http://schemas.microsoft.com/office/drawing/2014/main" id="{9A16A841-41C5-4FB6-8B12-AAD879DEE88A}"/>
              </a:ext>
            </a:extLst>
          </p:cNvPr>
          <p:cNvSpPr>
            <a:spLocks noGrp="1"/>
          </p:cNvSpPr>
          <p:nvPr>
            <p:ph idx="1"/>
          </p:nvPr>
        </p:nvSpPr>
        <p:spPr>
          <a:xfrm>
            <a:off x="1141412" y="1943100"/>
            <a:ext cx="9905999" cy="4432300"/>
          </a:xfrm>
        </p:spPr>
        <p:txBody>
          <a:bodyPr>
            <a:normAutofit fontScale="92500"/>
          </a:bodyPr>
          <a:lstStyle/>
          <a:p>
            <a:pPr>
              <a:buFont typeface="Wingdings" panose="05000000000000000000" pitchFamily="2" charset="2"/>
              <a:buChar char="q"/>
            </a:pPr>
            <a:r>
              <a:rPr lang="pt-BR" sz="3000" dirty="0">
                <a:effectLst/>
                <a:latin typeface="Tw Cen MT" panose="020B0602020104020603" pitchFamily="34" charset="0"/>
                <a:ea typeface="Calibri" panose="020F0502020204030204" pitchFamily="34" charset="0"/>
                <a:cs typeface="Times New Roman" panose="02020603050405020304" pitchFamily="18" charset="0"/>
              </a:rPr>
              <a:t>Redes de Computadores</a:t>
            </a:r>
          </a:p>
          <a:p>
            <a:r>
              <a:rPr lang="pt-BR" dirty="0">
                <a:effectLst/>
                <a:latin typeface="Tw Cen MT" panose="020B0602020104020603" pitchFamily="34" charset="0"/>
                <a:ea typeface="Calibri" panose="020F0502020204030204" pitchFamily="34" charset="0"/>
                <a:cs typeface="Times New Roman" panose="02020603050405020304" pitchFamily="18" charset="0"/>
              </a:rPr>
              <a:t>Uma rede de computadores é a interconexão entre computadores que permite a comunicação de dados entre si. Esta comunicação pode ser feita através de cabos ou sem fios. </a:t>
            </a:r>
          </a:p>
          <a:p>
            <a:pPr algn="just"/>
            <a:r>
              <a:rPr lang="pt-BR" dirty="0">
                <a:effectLst/>
                <a:latin typeface="Tw Cen MT" panose="020B0602020104020603" pitchFamily="34" charset="0"/>
                <a:ea typeface="Calibri" panose="020F0502020204030204" pitchFamily="34" charset="0"/>
                <a:cs typeface="Times New Roman" panose="02020603050405020304" pitchFamily="18" charset="0"/>
              </a:rPr>
              <a:t>Para exemplificar como computadores se comunicam vamos utilizar como exemplo o acesso a uma página web.</a:t>
            </a:r>
            <a:endParaRPr lang="pt-BR" dirty="0">
              <a:effectLst/>
              <a:latin typeface="Calibri" panose="020F0502020204030204" pitchFamily="34" charset="0"/>
              <a:ea typeface="Calibri" panose="020F0502020204030204" pitchFamily="34" charset="0"/>
              <a:cs typeface="Times New Roman" panose="02020603050405020304" pitchFamily="18" charset="0"/>
            </a:endParaRPr>
          </a:p>
          <a:p>
            <a:pPr marL="0" indent="0" algn="just">
              <a:buNone/>
            </a:pPr>
            <a:r>
              <a:rPr lang="pt-BR" sz="2000" dirty="0">
                <a:effectLst/>
                <a:latin typeface="Tw Cen MT" panose="020B0602020104020603" pitchFamily="34" charset="0"/>
                <a:ea typeface="Calibri" panose="020F0502020204030204" pitchFamily="34" charset="0"/>
                <a:cs typeface="Times New Roman" panose="02020603050405020304" pitchFamily="18" charset="0"/>
              </a:rPr>
              <a:t>	</a:t>
            </a:r>
            <a:r>
              <a:rPr lang="pt-BR" sz="2000" i="1" dirty="0">
                <a:effectLst/>
                <a:latin typeface="Tw Cen MT" panose="020B0602020104020603" pitchFamily="34" charset="0"/>
                <a:ea typeface="Calibri" panose="020F0502020204030204" pitchFamily="34" charset="0"/>
                <a:cs typeface="Times New Roman" panose="02020603050405020304" pitchFamily="18" charset="0"/>
              </a:rPr>
              <a:t>Suponhamos que queremos acessar um site como por exemplo o da “Wikipédia” para ler algum artigo interessante sobre a história da Web. Abrimos um browser de nossa preferência e digitamos (www.wikipedia.org) na barra de endereços e passados poucos segundos, a página inicial do site será exibida. A pergunta que talvez surja em nossa cabeça seria, como esse processo todo ocorre?</a:t>
            </a:r>
            <a:endParaRPr lang="pt-BR" sz="2000" i="1" dirty="0">
              <a:effectLst/>
              <a:latin typeface="Calibri" panose="020F0502020204030204" pitchFamily="34" charset="0"/>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2733647340"/>
      </p:ext>
    </p:extLst>
  </p:cSld>
  <p:clrMapOvr>
    <a:masterClrMapping/>
  </p:clrMapOvr>
</p:sld>
</file>

<file path=ppt/slides/slide5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9364B922-9070-435D-AC72-7129BD98CEE3}"/>
              </a:ext>
            </a:extLst>
          </p:cNvPr>
          <p:cNvSpPr>
            <a:spLocks noGrp="1"/>
          </p:cNvSpPr>
          <p:nvPr>
            <p:ph type="title"/>
          </p:nvPr>
        </p:nvSpPr>
        <p:spPr/>
        <p:txBody>
          <a:bodyPr/>
          <a:lstStyle/>
          <a:p>
            <a:pPr algn="ctr"/>
            <a:br>
              <a:rPr lang="pt-BR" sz="1800" dirty="0">
                <a:effectLst/>
                <a:latin typeface="Calibri" panose="020F0502020204030204" pitchFamily="34" charset="0"/>
                <a:ea typeface="Calibri" panose="020F0502020204030204" pitchFamily="34" charset="0"/>
                <a:cs typeface="Times New Roman" panose="02020603050405020304" pitchFamily="18" charset="0"/>
              </a:rPr>
            </a:br>
            <a:r>
              <a:rPr lang="pt-BR" sz="4000" dirty="0">
                <a:effectLst>
                  <a:outerShdw blurRad="38100" dist="38100" dir="2700000" algn="tl">
                    <a:srgbClr val="000000">
                      <a:alpha val="43137"/>
                    </a:srgbClr>
                  </a:outerShdw>
                </a:effectLst>
              </a:rPr>
              <a:t>Conceitos da Web</a:t>
            </a:r>
            <a:endParaRPr lang="pt-BR" sz="4000" dirty="0"/>
          </a:p>
        </p:txBody>
      </p:sp>
      <p:sp>
        <p:nvSpPr>
          <p:cNvPr id="3" name="Espaço Reservado para Conteúdo 2">
            <a:extLst>
              <a:ext uri="{FF2B5EF4-FFF2-40B4-BE49-F238E27FC236}">
                <a16:creationId xmlns:a16="http://schemas.microsoft.com/office/drawing/2014/main" id="{BC846AC1-F964-4776-9E19-530B56CC91BD}"/>
              </a:ext>
            </a:extLst>
          </p:cNvPr>
          <p:cNvSpPr>
            <a:spLocks noGrp="1"/>
          </p:cNvSpPr>
          <p:nvPr>
            <p:ph idx="1"/>
          </p:nvPr>
        </p:nvSpPr>
        <p:spPr>
          <a:xfrm>
            <a:off x="1141412" y="2249486"/>
            <a:ext cx="9905999" cy="3989995"/>
          </a:xfrm>
        </p:spPr>
        <p:txBody>
          <a:bodyPr>
            <a:normAutofit lnSpcReduction="10000"/>
          </a:bodyPr>
          <a:lstStyle/>
          <a:p>
            <a:pPr algn="just">
              <a:buFont typeface="Wingdings" panose="05000000000000000000" pitchFamily="2" charset="2"/>
              <a:buChar char="q"/>
            </a:pPr>
            <a:r>
              <a:rPr lang="pt-BR" sz="2400" dirty="0">
                <a:effectLst>
                  <a:outerShdw blurRad="38100" dist="38100" dir="2700000" algn="tl">
                    <a:srgbClr val="000000">
                      <a:alpha val="43137"/>
                    </a:srgbClr>
                  </a:outerShdw>
                </a:effectLst>
                <a:ea typeface="Calibri" panose="020F0502020204030204" pitchFamily="34" charset="0"/>
                <a:cs typeface="Times New Roman" panose="02020603050405020304" pitchFamily="18" charset="0"/>
              </a:rPr>
              <a:t>Endereço IP e portas</a:t>
            </a:r>
            <a:endParaRPr lang="pt-BR" dirty="0">
              <a:effectLst/>
              <a:ea typeface="Calibri" panose="020F0502020204030204" pitchFamily="34" charset="0"/>
              <a:cs typeface="Times New Roman" panose="02020603050405020304" pitchFamily="18" charset="0"/>
            </a:endParaRPr>
          </a:p>
          <a:p>
            <a:pPr algn="just"/>
            <a:r>
              <a:rPr lang="pt-BR" dirty="0">
                <a:effectLst/>
                <a:ea typeface="Calibri" panose="020F0502020204030204" pitchFamily="34" charset="0"/>
                <a:cs typeface="Times New Roman" panose="02020603050405020304" pitchFamily="18" charset="0"/>
              </a:rPr>
              <a:t>Os computadores possuem um endereço numérico único chamado endereço IP e, além deste endereço, possui também inúmeras portas por onde as aplicações e processos se comunicam. Para que possamos acessar a página desejada, de fato, o seu computador precisa antes estabelecer uma conexão com o computador onde a página solicitada está hospedada.</a:t>
            </a:r>
          </a:p>
          <a:p>
            <a:pPr algn="just"/>
            <a:r>
              <a:rPr lang="pt-BR" dirty="0">
                <a:effectLst/>
                <a:ea typeface="Calibri" panose="020F0502020204030204" pitchFamily="34" charset="0"/>
                <a:cs typeface="Times New Roman" panose="02020603050405020304" pitchFamily="18" charset="0"/>
              </a:rPr>
              <a:t>A partir daqui o nosso computador será chamado “Cliente” e o computador (servidor) onde está hospedado o site da Wikipédia será chamado “Servidor”. </a:t>
            </a:r>
          </a:p>
          <a:p>
            <a:pPr marL="0" indent="0">
              <a:buNone/>
            </a:pPr>
            <a:endParaRPr lang="pt-BR" dirty="0"/>
          </a:p>
        </p:txBody>
      </p:sp>
    </p:spTree>
    <p:extLst>
      <p:ext uri="{BB962C8B-B14F-4D97-AF65-F5344CB8AC3E}">
        <p14:creationId xmlns:p14="http://schemas.microsoft.com/office/powerpoint/2010/main" val="572780646"/>
      </p:ext>
    </p:extLst>
  </p:cSld>
  <p:clrMapOvr>
    <a:masterClrMapping/>
  </p:clrMapOvr>
</p:sld>
</file>

<file path=ppt/slides/slide5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1211A322-013C-4F2C-90BA-4930C2FC87CF}"/>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Conceitos da Web</a:t>
            </a:r>
          </a:p>
        </p:txBody>
      </p:sp>
      <p:sp>
        <p:nvSpPr>
          <p:cNvPr id="3" name="Espaço Reservado para Conteúdo 2">
            <a:extLst>
              <a:ext uri="{FF2B5EF4-FFF2-40B4-BE49-F238E27FC236}">
                <a16:creationId xmlns:a16="http://schemas.microsoft.com/office/drawing/2014/main" id="{0730679F-90A0-4BB8-AE69-DB600439BB63}"/>
              </a:ext>
            </a:extLst>
          </p:cNvPr>
          <p:cNvSpPr>
            <a:spLocks noGrp="1"/>
          </p:cNvSpPr>
          <p:nvPr>
            <p:ph idx="1"/>
          </p:nvPr>
        </p:nvSpPr>
        <p:spPr>
          <a:xfrm>
            <a:off x="1141412" y="2249487"/>
            <a:ext cx="9905999" cy="4252913"/>
          </a:xfrm>
        </p:spPr>
        <p:txBody>
          <a:bodyPr>
            <a:normAutofit/>
          </a:bodyPr>
          <a:lstStyle/>
          <a:p>
            <a:r>
              <a:rPr lang="pt-BR" sz="2400" dirty="0">
                <a:effectLst/>
                <a:latin typeface="Tw Cen MT" panose="020B0602020104020603" pitchFamily="34" charset="0"/>
                <a:ea typeface="Calibri" panose="020F0502020204030204" pitchFamily="34" charset="0"/>
                <a:cs typeface="Times New Roman" panose="02020603050405020304" pitchFamily="18" charset="0"/>
              </a:rPr>
              <a:t>Dando continuidade ao exemplo anterior, que o cliente com determinado IP queira, através de uma porta x, iniciar uma conexão com o servidor que também possui outro determinado IP e uma porta y para obter a página inicial da Wikipédia.</a:t>
            </a:r>
            <a:endParaRPr lang="pt-BR" sz="2400" dirty="0">
              <a:effectLst/>
              <a:latin typeface="Calibri" panose="020F0502020204030204" pitchFamily="34" charset="0"/>
              <a:ea typeface="Calibri" panose="020F0502020204030204" pitchFamily="34" charset="0"/>
              <a:cs typeface="Times New Roman" panose="02020603050405020304" pitchFamily="18" charset="0"/>
            </a:endParaRPr>
          </a:p>
          <a:p>
            <a:pPr marL="0" indent="0" algn="ctr">
              <a:buNone/>
            </a:pPr>
            <a:endParaRPr lang="pt-BR" sz="1800" dirty="0">
              <a:effectLst/>
              <a:latin typeface="Calibri" panose="020F0502020204030204" pitchFamily="34" charset="0"/>
              <a:ea typeface="Calibri" panose="020F0502020204030204" pitchFamily="34" charset="0"/>
              <a:cs typeface="Times New Roman" panose="02020603050405020304" pitchFamily="18" charset="0"/>
            </a:endParaRPr>
          </a:p>
          <a:p>
            <a:endParaRPr lang="pt-BR" dirty="0"/>
          </a:p>
        </p:txBody>
      </p:sp>
      <p:pic>
        <p:nvPicPr>
          <p:cNvPr id="4" name="Picture 4" descr="Redes P2P">
            <a:extLst>
              <a:ext uri="{FF2B5EF4-FFF2-40B4-BE49-F238E27FC236}">
                <a16:creationId xmlns:a16="http://schemas.microsoft.com/office/drawing/2014/main" id="{941BA6C5-B5E7-42AD-BF42-585A49C11B20}"/>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2568575" y="4375943"/>
            <a:ext cx="3371850"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pic>
        <p:nvPicPr>
          <p:cNvPr id="12" name="Picture 6" descr="Redes P2P">
            <a:extLst>
              <a:ext uri="{FF2B5EF4-FFF2-40B4-BE49-F238E27FC236}">
                <a16:creationId xmlns:a16="http://schemas.microsoft.com/office/drawing/2014/main" id="{7A4EC80D-E709-44C0-9DA8-574DA057E690}"/>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5940425" y="4375943"/>
            <a:ext cx="3371850"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689220712"/>
      </p:ext>
    </p:extLst>
  </p:cSld>
  <p:clrMapOvr>
    <a:masterClrMapping/>
  </p:clrMapOvr>
</p:sld>
</file>

<file path=ppt/slides/slide5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53E433B5-8EB1-49F0-BAB2-11B5083B15DA}"/>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Conceitos da Web</a:t>
            </a:r>
            <a:endParaRPr lang="pt-BR" sz="4000" dirty="0"/>
          </a:p>
        </p:txBody>
      </p:sp>
      <p:sp>
        <p:nvSpPr>
          <p:cNvPr id="3" name="Espaço Reservado para Conteúdo 2">
            <a:extLst>
              <a:ext uri="{FF2B5EF4-FFF2-40B4-BE49-F238E27FC236}">
                <a16:creationId xmlns:a16="http://schemas.microsoft.com/office/drawing/2014/main" id="{83E01424-57EC-4B64-B674-D53E10C4C576}"/>
              </a:ext>
            </a:extLst>
          </p:cNvPr>
          <p:cNvSpPr>
            <a:spLocks noGrp="1"/>
          </p:cNvSpPr>
          <p:nvPr>
            <p:ph idx="1"/>
          </p:nvPr>
        </p:nvSpPr>
        <p:spPr>
          <a:xfrm>
            <a:off x="1141412" y="2249486"/>
            <a:ext cx="9905999" cy="4100513"/>
          </a:xfrm>
        </p:spPr>
        <p:txBody>
          <a:bodyPr/>
          <a:lstStyle/>
          <a:p>
            <a:pPr>
              <a:buFont typeface="Wingdings" panose="05000000000000000000" pitchFamily="2" charset="2"/>
              <a:buChar char="q"/>
            </a:pPr>
            <a:r>
              <a:rPr lang="pt-BR" dirty="0"/>
              <a:t>DNS e portas conhecidas</a:t>
            </a:r>
            <a:endParaRPr lang="pt-BR" dirty="0">
              <a:effectLst/>
              <a:ea typeface="Calibri" panose="020F0502020204030204" pitchFamily="34" charset="0"/>
              <a:cs typeface="Times New Roman" panose="02020603050405020304" pitchFamily="18" charset="0"/>
            </a:endParaRPr>
          </a:p>
          <a:p>
            <a:r>
              <a:rPr lang="pt-BR" dirty="0">
                <a:effectLst/>
                <a:ea typeface="Calibri" panose="020F0502020204030204" pitchFamily="34" charset="0"/>
                <a:cs typeface="Times New Roman" panose="02020603050405020304" pitchFamily="18" charset="0"/>
              </a:rPr>
              <a:t>Quando o computador está ligado em rede, ele está configurado para acessar um servidor especial chamado servidor de nomes ou mais comumente conhecido como servidor DNS que funciona mais ou menos como uma lista telefônica.</a:t>
            </a:r>
          </a:p>
          <a:p>
            <a:r>
              <a:rPr lang="pt-BR" dirty="0">
                <a:effectLst/>
                <a:ea typeface="Calibri" panose="020F0502020204030204" pitchFamily="34" charset="0"/>
                <a:cs typeface="Times New Roman" panose="02020603050405020304" pitchFamily="18" charset="0"/>
              </a:rPr>
              <a:t>Quando digitamos (www.wikipedia.org) na barra de endereços do browser estamos informando uma URL (Uniform Resource Locator) do site que queremos acessar.</a:t>
            </a:r>
            <a:endParaRPr lang="pt-BR" dirty="0"/>
          </a:p>
        </p:txBody>
      </p:sp>
    </p:spTree>
    <p:extLst>
      <p:ext uri="{BB962C8B-B14F-4D97-AF65-F5344CB8AC3E}">
        <p14:creationId xmlns:p14="http://schemas.microsoft.com/office/powerpoint/2010/main" val="1003891400"/>
      </p:ext>
    </p:extLst>
  </p:cSld>
  <p:clrMapOvr>
    <a:masterClrMapping/>
  </p:clrMapOvr>
</p:sld>
</file>

<file path=ppt/slides/slide5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E7A819D6-C728-436E-9DA2-ACAA8C2C59D6}"/>
              </a:ext>
            </a:extLst>
          </p:cNvPr>
          <p:cNvSpPr>
            <a:spLocks noGrp="1"/>
          </p:cNvSpPr>
          <p:nvPr>
            <p:ph type="title"/>
          </p:nvPr>
        </p:nvSpPr>
        <p:spPr/>
        <p:txBody>
          <a:bodyPr/>
          <a:lstStyle/>
          <a:p>
            <a:pPr algn="ctr"/>
            <a:r>
              <a:rPr lang="pt-BR" dirty="0">
                <a:effectLst>
                  <a:outerShdw blurRad="38100" dist="38100" dir="2700000" algn="tl">
                    <a:srgbClr val="000000">
                      <a:alpha val="43137"/>
                    </a:srgbClr>
                  </a:outerShdw>
                </a:effectLst>
              </a:rPr>
              <a:t>Conceitos da Web</a:t>
            </a:r>
            <a:endParaRPr lang="pt-BR" dirty="0"/>
          </a:p>
        </p:txBody>
      </p:sp>
      <p:sp>
        <p:nvSpPr>
          <p:cNvPr id="3" name="Espaço Reservado para Conteúdo 2">
            <a:extLst>
              <a:ext uri="{FF2B5EF4-FFF2-40B4-BE49-F238E27FC236}">
                <a16:creationId xmlns:a16="http://schemas.microsoft.com/office/drawing/2014/main" id="{25CF91CA-2013-4797-886C-818CAC97EDE7}"/>
              </a:ext>
            </a:extLst>
          </p:cNvPr>
          <p:cNvSpPr>
            <a:spLocks noGrp="1"/>
          </p:cNvSpPr>
          <p:nvPr>
            <p:ph idx="1"/>
          </p:nvPr>
        </p:nvSpPr>
        <p:spPr/>
        <p:txBody>
          <a:bodyPr/>
          <a:lstStyle/>
          <a:p>
            <a:pPr>
              <a:buFont typeface="Wingdings" panose="05000000000000000000" pitchFamily="2" charset="2"/>
              <a:buChar char="q"/>
            </a:pPr>
            <a:r>
              <a:rPr lang="pt-BR" dirty="0"/>
              <a:t>DNS e portas conhecidas</a:t>
            </a:r>
            <a:endParaRPr lang="pt-BR" dirty="0">
              <a:effectLst/>
              <a:ea typeface="Calibri" panose="020F0502020204030204" pitchFamily="34" charset="0"/>
              <a:cs typeface="Times New Roman" panose="02020603050405020304" pitchFamily="18" charset="0"/>
            </a:endParaRPr>
          </a:p>
          <a:p>
            <a:r>
              <a:rPr lang="pt-BR" dirty="0">
                <a:effectLst/>
                <a:ea typeface="Calibri" panose="020F0502020204030204" pitchFamily="34" charset="0"/>
                <a:cs typeface="Times New Roman" panose="02020603050405020304" pitchFamily="18" charset="0"/>
              </a:rPr>
              <a:t>Mas como se sabe em qual porta se conectar?</a:t>
            </a:r>
          </a:p>
          <a:p>
            <a:pPr algn="just"/>
            <a:r>
              <a:rPr lang="pt-BR" dirty="0">
                <a:effectLst/>
                <a:ea typeface="Calibri" panose="020F0502020204030204" pitchFamily="34" charset="0"/>
                <a:cs typeface="Times New Roman" panose="02020603050405020304" pitchFamily="18" charset="0"/>
              </a:rPr>
              <a:t>As portas são endereços que estão disponíveis no computador e são conhecidas de acordo com os serviços que oferecem por exemplo: FTP – porta: 21, SSH – porta: 22, ou se for um serviço de entrega de páginas web será utilizada a porta: 80. Todos como se fossem estabelecimentos do seu bairro, comumente conhecidos e raramente mudam de lugar.</a:t>
            </a:r>
          </a:p>
          <a:p>
            <a:endParaRPr lang="pt-BR" dirty="0"/>
          </a:p>
        </p:txBody>
      </p:sp>
    </p:spTree>
    <p:extLst>
      <p:ext uri="{BB962C8B-B14F-4D97-AF65-F5344CB8AC3E}">
        <p14:creationId xmlns:p14="http://schemas.microsoft.com/office/powerpoint/2010/main" val="1504320128"/>
      </p:ext>
    </p:extLst>
  </p:cSld>
  <p:clrMapOvr>
    <a:masterClrMapping/>
  </p:clrMapOvr>
</p:sld>
</file>

<file path=ppt/slides/slide5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052972EC-763D-4349-82D9-569A6EFE1EC0}"/>
              </a:ext>
            </a:extLst>
          </p:cNvPr>
          <p:cNvSpPr>
            <a:spLocks noGrp="1"/>
          </p:cNvSpPr>
          <p:nvPr>
            <p:ph type="title"/>
          </p:nvPr>
        </p:nvSpPr>
        <p:spPr/>
        <p:txBody>
          <a:bodyPr/>
          <a:lstStyle/>
          <a:p>
            <a:pPr algn="ctr"/>
            <a:r>
              <a:rPr lang="pt-BR" dirty="0">
                <a:effectLst>
                  <a:outerShdw blurRad="38100" dist="38100" dir="2700000" algn="tl">
                    <a:srgbClr val="000000">
                      <a:alpha val="43137"/>
                    </a:srgbClr>
                  </a:outerShdw>
                </a:effectLst>
              </a:rPr>
              <a:t>Conceitos da Web</a:t>
            </a:r>
            <a:endParaRPr lang="pt-BR" dirty="0"/>
          </a:p>
        </p:txBody>
      </p:sp>
      <p:sp>
        <p:nvSpPr>
          <p:cNvPr id="3" name="Espaço Reservado para Conteúdo 2">
            <a:extLst>
              <a:ext uri="{FF2B5EF4-FFF2-40B4-BE49-F238E27FC236}">
                <a16:creationId xmlns:a16="http://schemas.microsoft.com/office/drawing/2014/main" id="{EA43975E-EF7C-43C6-A4B3-E647CF6713E8}"/>
              </a:ext>
            </a:extLst>
          </p:cNvPr>
          <p:cNvSpPr>
            <a:spLocks noGrp="1"/>
          </p:cNvSpPr>
          <p:nvPr>
            <p:ph idx="1"/>
          </p:nvPr>
        </p:nvSpPr>
        <p:spPr>
          <a:xfrm>
            <a:off x="1141412" y="2249486"/>
            <a:ext cx="9905999" cy="4176713"/>
          </a:xfrm>
        </p:spPr>
        <p:txBody>
          <a:bodyPr/>
          <a:lstStyle/>
          <a:p>
            <a:pPr>
              <a:buFont typeface="Wingdings" panose="05000000000000000000" pitchFamily="2" charset="2"/>
              <a:buChar char="q"/>
            </a:pPr>
            <a:r>
              <a:rPr lang="pt-BR" dirty="0">
                <a:effectLst/>
                <a:ea typeface="Calibri" panose="020F0502020204030204" pitchFamily="34" charset="0"/>
                <a:cs typeface="Times New Roman" panose="02020603050405020304" pitchFamily="18" charset="0"/>
              </a:rPr>
              <a:t>HTTP</a:t>
            </a:r>
          </a:p>
          <a:p>
            <a:pPr algn="just"/>
            <a:r>
              <a:rPr lang="pt-BR" sz="2400" dirty="0">
                <a:effectLst/>
                <a:ea typeface="Calibri" panose="020F0502020204030204" pitchFamily="34" charset="0"/>
                <a:cs typeface="Times New Roman" panose="02020603050405020304" pitchFamily="18" charset="0"/>
              </a:rPr>
              <a:t>O Hypertext Transfer Protocol (HTTP) é um protocolo de transferência que possibilita a visualização de conteúdos contidos e um site Web a partir de um URL. Sendo a base de comunicação em toda a internet como conhecemos auxiliando a melhor busca por sites e conteúdos que contenham hiperlinks. </a:t>
            </a:r>
          </a:p>
          <a:p>
            <a:pPr algn="just"/>
            <a:r>
              <a:rPr lang="pt-BR" sz="2400" dirty="0">
                <a:effectLst/>
                <a:ea typeface="Calibri" panose="020F0502020204030204" pitchFamily="34" charset="0"/>
                <a:cs typeface="Times New Roman" panose="02020603050405020304" pitchFamily="18" charset="0"/>
              </a:rPr>
              <a:t>Este protocolo pode ser utilizado em qualquer servidor para hospedagem de sites, sendo assim o servidor recebe as informações via URL e envia os arquivos associados á requisição.</a:t>
            </a:r>
          </a:p>
          <a:p>
            <a:endParaRPr lang="pt-BR" dirty="0"/>
          </a:p>
        </p:txBody>
      </p:sp>
    </p:spTree>
    <p:extLst>
      <p:ext uri="{BB962C8B-B14F-4D97-AF65-F5344CB8AC3E}">
        <p14:creationId xmlns:p14="http://schemas.microsoft.com/office/powerpoint/2010/main" val="1758528933"/>
      </p:ext>
    </p:extLst>
  </p:cSld>
  <p:clrMapOvr>
    <a:masterClrMapping/>
  </p:clrMapOvr>
</p:sld>
</file>

<file path=ppt/slides/slide5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19B89C61-58D3-47B4-9FD0-FCFB518B95BA}"/>
              </a:ext>
            </a:extLst>
          </p:cNvPr>
          <p:cNvSpPr>
            <a:spLocks noGrp="1"/>
          </p:cNvSpPr>
          <p:nvPr>
            <p:ph type="title"/>
          </p:nvPr>
        </p:nvSpPr>
        <p:spPr>
          <a:xfrm>
            <a:off x="1143001" y="466118"/>
            <a:ext cx="9905998" cy="1324582"/>
          </a:xfrm>
        </p:spPr>
        <p:txBody>
          <a:bodyPr/>
          <a:lstStyle/>
          <a:p>
            <a:pPr algn="ctr"/>
            <a:r>
              <a:rPr lang="pt-BR" dirty="0">
                <a:effectLst>
                  <a:outerShdw blurRad="38100" dist="38100" dir="2700000" algn="tl">
                    <a:srgbClr val="000000">
                      <a:alpha val="43137"/>
                    </a:srgbClr>
                  </a:outerShdw>
                </a:effectLst>
              </a:rPr>
              <a:t>Conceitos da Web</a:t>
            </a:r>
            <a:endParaRPr lang="pt-BR" dirty="0"/>
          </a:p>
        </p:txBody>
      </p:sp>
      <p:sp>
        <p:nvSpPr>
          <p:cNvPr id="3" name="Espaço Reservado para Conteúdo 2">
            <a:extLst>
              <a:ext uri="{FF2B5EF4-FFF2-40B4-BE49-F238E27FC236}">
                <a16:creationId xmlns:a16="http://schemas.microsoft.com/office/drawing/2014/main" id="{22D4DC1D-F40F-404B-A5A8-DE9B32F7BA56}"/>
              </a:ext>
            </a:extLst>
          </p:cNvPr>
          <p:cNvSpPr>
            <a:spLocks noGrp="1"/>
          </p:cNvSpPr>
          <p:nvPr>
            <p:ph idx="1"/>
          </p:nvPr>
        </p:nvSpPr>
        <p:spPr>
          <a:xfrm>
            <a:off x="1141412" y="2184399"/>
            <a:ext cx="9905999" cy="4076701"/>
          </a:xfrm>
        </p:spPr>
        <p:txBody>
          <a:bodyPr>
            <a:normAutofit/>
          </a:bodyPr>
          <a:lstStyle/>
          <a:p>
            <a:pPr>
              <a:buFont typeface="Wingdings" panose="05000000000000000000" pitchFamily="2" charset="2"/>
              <a:buChar char="q"/>
            </a:pPr>
            <a:r>
              <a:rPr lang="pt-BR" dirty="0">
                <a:effectLst/>
                <a:latin typeface="Tw Cen MT" panose="020B0602020104020603" pitchFamily="34" charset="0"/>
                <a:ea typeface="Calibri" panose="020F0502020204030204" pitchFamily="34" charset="0"/>
                <a:cs typeface="Times New Roman" panose="02020603050405020304" pitchFamily="18" charset="0"/>
              </a:rPr>
              <a:t>HTML (</a:t>
            </a:r>
            <a:r>
              <a:rPr lang="pt-BR" sz="2400" dirty="0">
                <a:effectLst/>
                <a:latin typeface="Tw Cen MT" panose="020B0602020104020603" pitchFamily="34" charset="0"/>
                <a:ea typeface="Calibri" panose="020F0502020204030204" pitchFamily="34" charset="0"/>
                <a:cs typeface="Times New Roman" panose="02020603050405020304" pitchFamily="18" charset="0"/>
              </a:rPr>
              <a:t>Hypertext Markup Language- Linguagem de Marcação)</a:t>
            </a:r>
            <a:endParaRPr lang="pt-BR" dirty="0">
              <a:effectLst/>
              <a:latin typeface="Tw Cen MT" panose="020B0602020104020603" pitchFamily="34" charset="0"/>
              <a:ea typeface="Calibri" panose="020F0502020204030204" pitchFamily="34" charset="0"/>
              <a:cs typeface="Times New Roman" panose="02020603050405020304" pitchFamily="18" charset="0"/>
            </a:endParaRPr>
          </a:p>
          <a:p>
            <a:pPr algn="just"/>
            <a:r>
              <a:rPr lang="pt-BR" sz="2200" dirty="0">
                <a:ea typeface="Calibri" panose="020F0502020204030204" pitchFamily="34" charset="0"/>
                <a:cs typeface="Times New Roman" panose="02020603050405020304" pitchFamily="18" charset="0"/>
              </a:rPr>
              <a:t>V</a:t>
            </a:r>
            <a:r>
              <a:rPr lang="pt-BR" sz="2200" dirty="0">
                <a:effectLst/>
                <a:ea typeface="Calibri" panose="020F0502020204030204" pitchFamily="34" charset="0"/>
                <a:cs typeface="Times New Roman" panose="02020603050405020304" pitchFamily="18" charset="0"/>
              </a:rPr>
              <a:t>amos, agora, à resposta que o servidor Web enviou ao navegador como resultado de uma requisição. Este documento possui alguns parâmetros como cabeçalho e corpo. </a:t>
            </a:r>
            <a:r>
              <a:rPr lang="pt-BR" sz="2200" dirty="0">
                <a:ea typeface="Calibri" panose="020F0502020204030204" pitchFamily="34" charset="0"/>
                <a:cs typeface="Times New Roman" panose="02020603050405020304" pitchFamily="18" charset="0"/>
              </a:rPr>
              <a:t>O</a:t>
            </a:r>
            <a:r>
              <a:rPr lang="pt-BR" sz="2200" dirty="0">
                <a:effectLst/>
                <a:ea typeface="Calibri" panose="020F0502020204030204" pitchFamily="34" charset="0"/>
                <a:cs typeface="Times New Roman" panose="02020603050405020304" pitchFamily="18" charset="0"/>
              </a:rPr>
              <a:t> formato deste conteúdo é um documento HTML. </a:t>
            </a:r>
          </a:p>
          <a:p>
            <a:pPr algn="just"/>
            <a:r>
              <a:rPr lang="pt-BR" sz="2200" dirty="0">
                <a:effectLst/>
                <a:ea typeface="Calibri" panose="020F0502020204030204" pitchFamily="34" charset="0"/>
                <a:cs typeface="Times New Roman" panose="02020603050405020304" pitchFamily="18" charset="0"/>
              </a:rPr>
              <a:t>Uma vez que o documento HTML é obtido, o nosso navegador analisa o conteúdo e realiza algumas requisições para obter os outros recursos que também compõem a página web, como folhas de estilo, scripts e imagens por exemplo.</a:t>
            </a:r>
          </a:p>
          <a:p>
            <a:endParaRPr lang="pt-BR" dirty="0"/>
          </a:p>
        </p:txBody>
      </p:sp>
    </p:spTree>
    <p:extLst>
      <p:ext uri="{BB962C8B-B14F-4D97-AF65-F5344CB8AC3E}">
        <p14:creationId xmlns:p14="http://schemas.microsoft.com/office/powerpoint/2010/main" val="583698121"/>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28086747-669D-4904-8E1A-B9501FB7262F}"/>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1. Usabilidade e funcionalidade </a:t>
            </a:r>
          </a:p>
        </p:txBody>
      </p:sp>
      <p:sp>
        <p:nvSpPr>
          <p:cNvPr id="3" name="Espaço Reservado para Conteúdo 2">
            <a:extLst>
              <a:ext uri="{FF2B5EF4-FFF2-40B4-BE49-F238E27FC236}">
                <a16:creationId xmlns:a16="http://schemas.microsoft.com/office/drawing/2014/main" id="{113C50DD-B051-4775-B4D5-5319B5F077D2}"/>
              </a:ext>
            </a:extLst>
          </p:cNvPr>
          <p:cNvSpPr>
            <a:spLocks noGrp="1"/>
          </p:cNvSpPr>
          <p:nvPr>
            <p:ph idx="1"/>
          </p:nvPr>
        </p:nvSpPr>
        <p:spPr/>
        <p:txBody>
          <a:bodyPr/>
          <a:lstStyle/>
          <a:p>
            <a:r>
              <a:rPr lang="pt-BR" sz="3200" dirty="0">
                <a:effectLst/>
                <a:ea typeface="Calibri" panose="020F0502020204030204" pitchFamily="34" charset="0"/>
                <a:cs typeface="Times New Roman" panose="02020603050405020304" pitchFamily="18" charset="0"/>
              </a:rPr>
              <a:t>Há três tipos de softwares:</a:t>
            </a:r>
          </a:p>
          <a:p>
            <a:pPr marL="457200" indent="-457200">
              <a:buFont typeface="+mj-lt"/>
              <a:buAutoNum type="arabicParenR"/>
            </a:pPr>
            <a:r>
              <a:rPr lang="pt-BR" sz="3200" dirty="0">
                <a:effectLst>
                  <a:outerShdw blurRad="38100" dist="38100" dir="2700000" algn="tl">
                    <a:srgbClr val="000000">
                      <a:alpha val="43137"/>
                    </a:srgbClr>
                  </a:outerShdw>
                </a:effectLst>
              </a:rPr>
              <a:t>Software de programação (Programing language software)</a:t>
            </a:r>
          </a:p>
          <a:p>
            <a:pPr marL="457200" indent="-457200">
              <a:buFont typeface="+mj-lt"/>
              <a:buAutoNum type="arabicParenR"/>
            </a:pPr>
            <a:r>
              <a:rPr lang="pt-BR" sz="3200" dirty="0">
                <a:effectLst>
                  <a:outerShdw blurRad="38100" dist="38100" dir="2700000" algn="tl">
                    <a:srgbClr val="000000">
                      <a:alpha val="43137"/>
                    </a:srgbClr>
                  </a:outerShdw>
                </a:effectLst>
              </a:rPr>
              <a:t>Software de Sistemas (Software Systems)</a:t>
            </a:r>
          </a:p>
          <a:p>
            <a:pPr marL="457200" indent="-457200">
              <a:buFont typeface="+mj-lt"/>
              <a:buAutoNum type="arabicParenR"/>
            </a:pPr>
            <a:r>
              <a:rPr lang="pt-BR" sz="3200" dirty="0">
                <a:effectLst>
                  <a:outerShdw blurRad="38100" dist="38100" dir="2700000" algn="tl">
                    <a:srgbClr val="000000">
                      <a:alpha val="43137"/>
                    </a:srgbClr>
                  </a:outerShdw>
                </a:effectLst>
              </a:rPr>
              <a:t>Software aplicativo (Aplication software – App)</a:t>
            </a:r>
          </a:p>
          <a:p>
            <a:pPr marL="457200" indent="-457200">
              <a:buFont typeface="+mj-lt"/>
              <a:buAutoNum type="arabicParenR"/>
            </a:pPr>
            <a:endParaRPr lang="pt-BR" dirty="0"/>
          </a:p>
        </p:txBody>
      </p:sp>
    </p:spTree>
    <p:extLst>
      <p:ext uri="{BB962C8B-B14F-4D97-AF65-F5344CB8AC3E}">
        <p14:creationId xmlns:p14="http://schemas.microsoft.com/office/powerpoint/2010/main" val="1244080616"/>
      </p:ext>
    </p:extLst>
  </p:cSld>
  <p:clrMapOvr>
    <a:masterClrMapping/>
  </p:clrMapOvr>
</p:sld>
</file>

<file path=ppt/slides/slide6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538CCE02-ABCA-46D4-9F23-9AF6CB43E7A5}"/>
              </a:ext>
            </a:extLst>
          </p:cNvPr>
          <p:cNvSpPr>
            <a:spLocks noGrp="1"/>
          </p:cNvSpPr>
          <p:nvPr>
            <p:ph type="title"/>
          </p:nvPr>
        </p:nvSpPr>
        <p:spPr/>
        <p:txBody>
          <a:bodyPr/>
          <a:lstStyle/>
          <a:p>
            <a:pPr algn="ctr"/>
            <a:r>
              <a:rPr lang="pt-BR" dirty="0">
                <a:effectLst>
                  <a:outerShdw blurRad="38100" dist="38100" dir="2700000" algn="tl">
                    <a:srgbClr val="000000">
                      <a:alpha val="43137"/>
                    </a:srgbClr>
                  </a:outerShdw>
                </a:effectLst>
              </a:rPr>
              <a:t>Conceitos da Web</a:t>
            </a:r>
            <a:endParaRPr lang="pt-BR" dirty="0"/>
          </a:p>
        </p:txBody>
      </p:sp>
      <p:sp>
        <p:nvSpPr>
          <p:cNvPr id="3" name="Espaço Reservado para Conteúdo 2">
            <a:extLst>
              <a:ext uri="{FF2B5EF4-FFF2-40B4-BE49-F238E27FC236}">
                <a16:creationId xmlns:a16="http://schemas.microsoft.com/office/drawing/2014/main" id="{099EF78F-C601-4594-994B-EF36886F0603}"/>
              </a:ext>
            </a:extLst>
          </p:cNvPr>
          <p:cNvSpPr>
            <a:spLocks noGrp="1"/>
          </p:cNvSpPr>
          <p:nvPr>
            <p:ph idx="1"/>
          </p:nvPr>
        </p:nvSpPr>
        <p:spPr>
          <a:xfrm>
            <a:off x="1141412" y="2249486"/>
            <a:ext cx="9905999" cy="4100513"/>
          </a:xfrm>
        </p:spPr>
        <p:txBody>
          <a:bodyPr>
            <a:normAutofit/>
          </a:bodyPr>
          <a:lstStyle/>
          <a:p>
            <a:pPr>
              <a:buFont typeface="Wingdings" panose="05000000000000000000" pitchFamily="2" charset="2"/>
              <a:buChar char="q"/>
            </a:pPr>
            <a:r>
              <a:rPr lang="pt-BR" dirty="0">
                <a:effectLst/>
                <a:latin typeface="Tw Cen MT" panose="020B0602020104020603" pitchFamily="34" charset="0"/>
                <a:ea typeface="Calibri" panose="020F0502020204030204" pitchFamily="34" charset="0"/>
                <a:cs typeface="Times New Roman" panose="02020603050405020304" pitchFamily="18" charset="0"/>
              </a:rPr>
              <a:t> </a:t>
            </a:r>
            <a:r>
              <a:rPr lang="pt-BR" sz="2600" dirty="0">
                <a:effectLst/>
                <a:latin typeface="Tw Cen MT" panose="020B0602020104020603" pitchFamily="34" charset="0"/>
                <a:ea typeface="Calibri" panose="020F0502020204030204" pitchFamily="34" charset="0"/>
                <a:cs typeface="Times New Roman" panose="02020603050405020304" pitchFamily="18" charset="0"/>
              </a:rPr>
              <a:t>HTML (Hypertext Markup Language- Linguagem de Marcação)</a:t>
            </a:r>
            <a:endParaRPr lang="pt-BR" sz="2400" dirty="0">
              <a:effectLst/>
              <a:ea typeface="Calibri" panose="020F0502020204030204" pitchFamily="34" charset="0"/>
              <a:cs typeface="Times New Roman" panose="02020603050405020304" pitchFamily="18" charset="0"/>
            </a:endParaRPr>
          </a:p>
          <a:p>
            <a:r>
              <a:rPr lang="pt-BR" sz="2200" dirty="0">
                <a:effectLst/>
                <a:ea typeface="Calibri" panose="020F0502020204030204" pitchFamily="34" charset="0"/>
                <a:cs typeface="Times New Roman" panose="02020603050405020304" pitchFamily="18" charset="0"/>
              </a:rPr>
              <a:t>Com o documento HTML e o restante dos outros recursos, o navegador começa a renderizar a página web. Quando uma página web é acessada, o navegador, não faz apenas uma, mas várias requisições para obter todo o conteúdo da página. </a:t>
            </a:r>
          </a:p>
          <a:p>
            <a:r>
              <a:rPr lang="pt-BR" sz="2200" dirty="0">
                <a:ea typeface="Calibri" panose="020F0502020204030204" pitchFamily="34" charset="0"/>
                <a:cs typeface="Times New Roman" panose="02020603050405020304" pitchFamily="18" charset="0"/>
              </a:rPr>
              <a:t>A</a:t>
            </a:r>
            <a:r>
              <a:rPr lang="pt-BR" sz="2200" dirty="0">
                <a:effectLst/>
                <a:ea typeface="Calibri" panose="020F0502020204030204" pitchFamily="34" charset="0"/>
                <a:cs typeface="Times New Roman" panose="02020603050405020304" pitchFamily="18" charset="0"/>
              </a:rPr>
              <a:t>través da requisição pode-se obter não só documentos HTML, mas também recursos de diversos tipos como imagens, documentos PDF, vídeos entre outros inúmeros formatos.</a:t>
            </a:r>
          </a:p>
          <a:p>
            <a:endParaRPr lang="pt-BR" dirty="0"/>
          </a:p>
        </p:txBody>
      </p:sp>
    </p:spTree>
    <p:extLst>
      <p:ext uri="{BB962C8B-B14F-4D97-AF65-F5344CB8AC3E}">
        <p14:creationId xmlns:p14="http://schemas.microsoft.com/office/powerpoint/2010/main" val="1025018175"/>
      </p:ext>
    </p:extLst>
  </p:cSld>
  <p:clrMapOvr>
    <a:masterClrMapping/>
  </p:clrMapOvr>
</p:sld>
</file>

<file path=ppt/slides/slide6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A220AEEC-6F41-4C36-B324-2A728F60852E}"/>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Unificação de todos os temas e conclusão</a:t>
            </a:r>
          </a:p>
        </p:txBody>
      </p:sp>
      <p:sp>
        <p:nvSpPr>
          <p:cNvPr id="3" name="Espaço Reservado para Conteúdo 2">
            <a:extLst>
              <a:ext uri="{FF2B5EF4-FFF2-40B4-BE49-F238E27FC236}">
                <a16:creationId xmlns:a16="http://schemas.microsoft.com/office/drawing/2014/main" id="{10643964-4A7D-41C7-ABF7-51F1EDAA713D}"/>
              </a:ext>
            </a:extLst>
          </p:cNvPr>
          <p:cNvSpPr>
            <a:spLocks noGrp="1"/>
          </p:cNvSpPr>
          <p:nvPr>
            <p:ph idx="1"/>
          </p:nvPr>
        </p:nvSpPr>
        <p:spPr/>
        <p:txBody>
          <a:bodyPr>
            <a:normAutofit/>
          </a:bodyPr>
          <a:lstStyle/>
          <a:p>
            <a:pPr algn="just"/>
            <a:r>
              <a:rPr lang="pt-BR" dirty="0"/>
              <a:t>As classificações utilizadas foram abordadas para ser o mais didático possível, possuindo divergências de acordo com a fonte de pesquisa observada.</a:t>
            </a:r>
          </a:p>
          <a:p>
            <a:pPr algn="just"/>
            <a:r>
              <a:rPr lang="pt-BR" dirty="0"/>
              <a:t>Podemos perceber que todos os tópicos  trabalhados envolvem ou tipagens de software ou alguma característica que o define para certo ambiente de hardware ou de desenvolvimento. Cada um com a sua particularidade e funcionalidades.</a:t>
            </a:r>
          </a:p>
          <a:p>
            <a:endParaRPr lang="pt-BR" dirty="0"/>
          </a:p>
          <a:p>
            <a:endParaRPr lang="pt-BR" dirty="0"/>
          </a:p>
        </p:txBody>
      </p:sp>
    </p:spTree>
    <p:extLst>
      <p:ext uri="{BB962C8B-B14F-4D97-AF65-F5344CB8AC3E}">
        <p14:creationId xmlns:p14="http://schemas.microsoft.com/office/powerpoint/2010/main" val="2416657639"/>
      </p:ext>
    </p:extLst>
  </p:cSld>
  <p:clrMapOvr>
    <a:masterClrMapping/>
  </p:clrMapOvr>
</p:sld>
</file>

<file path=ppt/slides/slide6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3D125695-C42B-4AA5-9558-62D3C4E53AF7}"/>
              </a:ext>
            </a:extLst>
          </p:cNvPr>
          <p:cNvSpPr>
            <a:spLocks noGrp="1"/>
          </p:cNvSpPr>
          <p:nvPr>
            <p:ph type="title"/>
          </p:nvPr>
        </p:nvSpPr>
        <p:spPr/>
        <p:txBody>
          <a:bodyPr>
            <a:normAutofit/>
          </a:bodyPr>
          <a:lstStyle/>
          <a:p>
            <a:pPr algn="ctr"/>
            <a:r>
              <a:rPr lang="pt-BR" sz="4000" dirty="0">
                <a:effectLst>
                  <a:outerShdw blurRad="38100" dist="38100" dir="2700000" algn="tl">
                    <a:srgbClr val="000000">
                      <a:alpha val="43137"/>
                    </a:srgbClr>
                  </a:outerShdw>
                </a:effectLst>
              </a:rPr>
              <a:t>Unificação de todos os temas e conclusão</a:t>
            </a:r>
            <a:endParaRPr lang="pt-BR" sz="4000" dirty="0"/>
          </a:p>
        </p:txBody>
      </p:sp>
      <p:sp>
        <p:nvSpPr>
          <p:cNvPr id="3" name="Espaço Reservado para Conteúdo 2">
            <a:extLst>
              <a:ext uri="{FF2B5EF4-FFF2-40B4-BE49-F238E27FC236}">
                <a16:creationId xmlns:a16="http://schemas.microsoft.com/office/drawing/2014/main" id="{1D07ACE4-0185-40EF-BE22-5815B305532E}"/>
              </a:ext>
            </a:extLst>
          </p:cNvPr>
          <p:cNvSpPr>
            <a:spLocks noGrp="1"/>
          </p:cNvSpPr>
          <p:nvPr>
            <p:ph idx="1"/>
          </p:nvPr>
        </p:nvSpPr>
        <p:spPr/>
        <p:txBody>
          <a:bodyPr/>
          <a:lstStyle/>
          <a:p>
            <a:pPr algn="just"/>
            <a:r>
              <a:rPr lang="pt-BR" dirty="0"/>
              <a:t>Foi possível concluir que universo de desenvolvimento de software é muito grande e que abordamos apenas uma porcentagem pequena do assunto.</a:t>
            </a:r>
          </a:p>
          <a:p>
            <a:pPr algn="just"/>
            <a:r>
              <a:rPr lang="pt-BR" dirty="0"/>
              <a:t>Percebemos que existem oportunidades em várias áreas, basta o desenvolvedor focar no aprendizado de tecnologias voltadas para a área de seu interesse e escolher problemas reais que possam ser solucionados ou mitigados por meio da produção de softwares</a:t>
            </a:r>
          </a:p>
          <a:p>
            <a:endParaRPr lang="pt-BR" dirty="0"/>
          </a:p>
        </p:txBody>
      </p:sp>
    </p:spTree>
    <p:extLst>
      <p:ext uri="{BB962C8B-B14F-4D97-AF65-F5344CB8AC3E}">
        <p14:creationId xmlns:p14="http://schemas.microsoft.com/office/powerpoint/2010/main" val="1112663715"/>
      </p:ext>
    </p:extLst>
  </p:cSld>
  <p:clrMapOvr>
    <a:masterClrMapping/>
  </p:clrMapOvr>
</p:sld>
</file>

<file path=ppt/slides/slide6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ítulo 3">
            <a:extLst>
              <a:ext uri="{FF2B5EF4-FFF2-40B4-BE49-F238E27FC236}">
                <a16:creationId xmlns:a16="http://schemas.microsoft.com/office/drawing/2014/main" id="{B912044A-38BF-43D3-A4A7-39B93A8BDC87}"/>
              </a:ext>
            </a:extLst>
          </p:cNvPr>
          <p:cNvSpPr>
            <a:spLocks noGrp="1"/>
          </p:cNvSpPr>
          <p:nvPr>
            <p:ph type="title"/>
          </p:nvPr>
        </p:nvSpPr>
        <p:spPr/>
        <p:txBody>
          <a:bodyPr/>
          <a:lstStyle/>
          <a:p>
            <a:pPr algn="ctr"/>
            <a:r>
              <a:rPr lang="pt-BR" dirty="0">
                <a:effectLst>
                  <a:outerShdw blurRad="38100" dist="38100" dir="2700000" algn="tl">
                    <a:srgbClr val="000000">
                      <a:alpha val="43137"/>
                    </a:srgbClr>
                  </a:outerShdw>
                </a:effectLst>
              </a:rPr>
              <a:t>Anexos e Referências:</a:t>
            </a:r>
          </a:p>
        </p:txBody>
      </p:sp>
      <p:sp>
        <p:nvSpPr>
          <p:cNvPr id="5" name="Espaço Reservado para Conteúdo 4">
            <a:extLst>
              <a:ext uri="{FF2B5EF4-FFF2-40B4-BE49-F238E27FC236}">
                <a16:creationId xmlns:a16="http://schemas.microsoft.com/office/drawing/2014/main" id="{45B18775-2ED0-4A65-8623-BB8C85FC8D41}"/>
              </a:ext>
            </a:extLst>
          </p:cNvPr>
          <p:cNvSpPr>
            <a:spLocks noGrp="1"/>
          </p:cNvSpPr>
          <p:nvPr>
            <p:ph idx="1"/>
          </p:nvPr>
        </p:nvSpPr>
        <p:spPr>
          <a:xfrm>
            <a:off x="1141412" y="2249487"/>
            <a:ext cx="9905999" cy="4138613"/>
          </a:xfrm>
        </p:spPr>
        <p:txBody>
          <a:bodyPr>
            <a:normAutofit fontScale="85000" lnSpcReduction="10000"/>
          </a:bodyPr>
          <a:lstStyle/>
          <a:p>
            <a:pPr>
              <a:lnSpc>
                <a:spcPct val="107000"/>
              </a:lnSpc>
              <a:spcAft>
                <a:spcPts val="800"/>
              </a:spcAft>
            </a:pPr>
            <a:r>
              <a:rPr lang="pt-BR" sz="1900" dirty="0">
                <a:effectLst/>
                <a:ea typeface="Calibri" panose="020F0502020204030204" pitchFamily="34" charset="0"/>
                <a:cs typeface="Times New Roman" panose="02020603050405020304" pitchFamily="18" charset="0"/>
                <a:hlinkClick r:id="rId2">
                  <a:extLst>
                    <a:ext uri="{A12FA001-AC4F-418D-AE19-62706E023703}">
                      <ahyp:hlinkClr xmlns:ahyp="http://schemas.microsoft.com/office/drawing/2018/hyperlinkcolor" val="tx"/>
                    </a:ext>
                  </a:extLst>
                </a:hlinkClick>
              </a:rPr>
              <a:t>https://pt.wikipedia.org/wiki/Sistema_operativo#:~:text=Sistema%20operativo%20ou%20operacional%20(em,entre%20o%20computador%20e%20o</a:t>
            </a:r>
            <a:endParaRPr lang="pt-BR" sz="1900" dirty="0">
              <a:effectLst/>
              <a:ea typeface="Calibri" panose="020F0502020204030204" pitchFamily="34" charset="0"/>
              <a:cs typeface="Times New Roman" panose="02020603050405020304" pitchFamily="18" charset="0"/>
            </a:endParaRPr>
          </a:p>
          <a:p>
            <a:pPr>
              <a:lnSpc>
                <a:spcPct val="107000"/>
              </a:lnSpc>
              <a:spcAft>
                <a:spcPts val="800"/>
              </a:spcAft>
            </a:pPr>
            <a:r>
              <a:rPr lang="pt-BR" sz="1900" dirty="0">
                <a:effectLst/>
                <a:ea typeface="Calibri" panose="020F0502020204030204" pitchFamily="34" charset="0"/>
                <a:cs typeface="Times New Roman" panose="02020603050405020304" pitchFamily="18" charset="0"/>
                <a:hlinkClick r:id="rId3">
                  <a:extLst>
                    <a:ext uri="{A12FA001-AC4F-418D-AE19-62706E023703}">
                      <ahyp:hlinkClr xmlns:ahyp="http://schemas.microsoft.com/office/drawing/2018/hyperlinkcolor" val="tx"/>
                    </a:ext>
                  </a:extLst>
                </a:hlinkClick>
              </a:rPr>
              <a:t>https://www.youtube.com/watch?v=Rl6HhDvW984&amp;list=PLxI8Can9yAHeK7GUEGxMsqoPRmJKwI9Jw</a:t>
            </a:r>
            <a:endParaRPr lang="pt-BR" sz="1900" dirty="0">
              <a:effectLst/>
              <a:ea typeface="Calibri" panose="020F0502020204030204" pitchFamily="34" charset="0"/>
              <a:cs typeface="Times New Roman" panose="02020603050405020304" pitchFamily="18" charset="0"/>
            </a:endParaRPr>
          </a:p>
          <a:p>
            <a:pPr>
              <a:lnSpc>
                <a:spcPct val="107000"/>
              </a:lnSpc>
              <a:spcAft>
                <a:spcPts val="800"/>
              </a:spcAft>
            </a:pPr>
            <a:r>
              <a:rPr lang="pt-BR" sz="1900" dirty="0">
                <a:effectLst/>
                <a:ea typeface="Calibri" panose="020F0502020204030204" pitchFamily="34" charset="0"/>
                <a:cs typeface="Times New Roman" panose="02020603050405020304" pitchFamily="18" charset="0"/>
                <a:hlinkClick r:id="rId4">
                  <a:extLst>
                    <a:ext uri="{A12FA001-AC4F-418D-AE19-62706E023703}">
                      <ahyp:hlinkClr xmlns:ahyp="http://schemas.microsoft.com/office/drawing/2018/hyperlinkcolor" val="tx"/>
                    </a:ext>
                  </a:extLst>
                </a:hlinkClick>
              </a:rPr>
              <a:t>https://www.youtube.com/watch?v=CCHZ_06DoEA&amp;list=PLxI8Can9yAHeK7GUEGxMsqoPRmJKwI9Jw&amp;index=2</a:t>
            </a:r>
            <a:endParaRPr lang="pt-BR" sz="1900" dirty="0">
              <a:effectLst/>
              <a:ea typeface="Calibri" panose="020F0502020204030204" pitchFamily="34" charset="0"/>
              <a:cs typeface="Times New Roman" panose="02020603050405020304" pitchFamily="18" charset="0"/>
            </a:endParaRPr>
          </a:p>
          <a:p>
            <a:pPr>
              <a:lnSpc>
                <a:spcPct val="107000"/>
              </a:lnSpc>
              <a:spcAft>
                <a:spcPts val="800"/>
              </a:spcAft>
            </a:pPr>
            <a:r>
              <a:rPr lang="pt-BR" sz="1900" u="sng" dirty="0">
                <a:effectLst/>
                <a:ea typeface="Calibri" panose="020F0502020204030204" pitchFamily="34" charset="0"/>
                <a:cs typeface="Times New Roman" panose="02020603050405020304" pitchFamily="18" charset="0"/>
              </a:rPr>
              <a:t>https://www.youtube.com/watch?v=_J4CVHgXQ1c&amp;list=PLxI8Can9yAHeK7GUEGxMsqoPRmJKwI9Jw&amp;index=3</a:t>
            </a:r>
          </a:p>
          <a:p>
            <a:pPr>
              <a:lnSpc>
                <a:spcPct val="107000"/>
              </a:lnSpc>
              <a:spcAft>
                <a:spcPts val="800"/>
              </a:spcAft>
            </a:pPr>
            <a:r>
              <a:rPr lang="pt-BR" sz="1900" u="sng" dirty="0">
                <a:effectLst/>
                <a:ea typeface="Calibri" panose="020F0502020204030204" pitchFamily="34" charset="0"/>
                <a:cs typeface="Times New Roman" panose="02020603050405020304" pitchFamily="18" charset="0"/>
                <a:hlinkClick r:id="rId5">
                  <a:extLst>
                    <a:ext uri="{A12FA001-AC4F-418D-AE19-62706E023703}">
                      <ahyp:hlinkClr xmlns:ahyp="http://schemas.microsoft.com/office/drawing/2018/hyperlinkcolor" val="tx"/>
                    </a:ext>
                  </a:extLst>
                </a:hlinkClick>
              </a:rPr>
              <a:t>https://canaltech.com.br/produtos/O-que-e-open-source/</a:t>
            </a:r>
            <a:endParaRPr lang="pt-BR" sz="1900" dirty="0">
              <a:effectLst/>
              <a:ea typeface="Calibri" panose="020F0502020204030204" pitchFamily="34" charset="0"/>
              <a:cs typeface="Times New Roman" panose="02020603050405020304" pitchFamily="18" charset="0"/>
            </a:endParaRPr>
          </a:p>
          <a:p>
            <a:pPr>
              <a:lnSpc>
                <a:spcPct val="107000"/>
              </a:lnSpc>
              <a:spcAft>
                <a:spcPts val="800"/>
              </a:spcAft>
            </a:pPr>
            <a:r>
              <a:rPr lang="pt-BR" sz="1900" u="sng" dirty="0">
                <a:effectLst/>
                <a:ea typeface="Calibri" panose="020F0502020204030204" pitchFamily="34" charset="0"/>
                <a:cs typeface="Times New Roman" panose="02020603050405020304" pitchFamily="18" charset="0"/>
                <a:hlinkClick r:id="rId6">
                  <a:extLst>
                    <a:ext uri="{A12FA001-AC4F-418D-AE19-62706E023703}">
                      <ahyp:hlinkClr xmlns:ahyp="http://schemas.microsoft.com/office/drawing/2018/hyperlinkcolor" val="tx"/>
                    </a:ext>
                  </a:extLst>
                </a:hlinkClick>
              </a:rPr>
              <a:t>https://blog-br.softwareone.com/licenca-de-software</a:t>
            </a:r>
            <a:endParaRPr lang="pt-BR" sz="1900" dirty="0">
              <a:effectLst/>
              <a:ea typeface="Calibri" panose="020F0502020204030204" pitchFamily="34" charset="0"/>
              <a:cs typeface="Times New Roman" panose="02020603050405020304" pitchFamily="18" charset="0"/>
            </a:endParaRPr>
          </a:p>
          <a:p>
            <a:pPr marL="228600">
              <a:lnSpc>
                <a:spcPct val="107000"/>
              </a:lnSpc>
              <a:spcAft>
                <a:spcPts val="800"/>
              </a:spcAft>
            </a:pPr>
            <a:r>
              <a:rPr lang="pt-BR" sz="1900" u="sng" dirty="0">
                <a:effectLst/>
                <a:ea typeface="Calibri" panose="020F0502020204030204" pitchFamily="34" charset="0"/>
                <a:cs typeface="Times New Roman" panose="02020603050405020304" pitchFamily="18" charset="0"/>
                <a:hlinkClick r:id="rId7">
                  <a:extLst>
                    <a:ext uri="{A12FA001-AC4F-418D-AE19-62706E023703}">
                      <ahyp:hlinkClr xmlns:ahyp="http://schemas.microsoft.com/office/drawing/2018/hyperlinkcolor" val="tx"/>
                    </a:ext>
                  </a:extLst>
                </a:hlinkClick>
              </a:rPr>
              <a:t>https://www.designrush.com/trends/open-source-software-examples</a:t>
            </a:r>
            <a:endParaRPr lang="pt-BR" sz="1900" u="sng" dirty="0">
              <a:effectLst/>
              <a:ea typeface="Calibri" panose="020F0502020204030204" pitchFamily="34" charset="0"/>
              <a:cs typeface="Times New Roman" panose="02020603050405020304" pitchFamily="18" charset="0"/>
            </a:endParaRPr>
          </a:p>
          <a:p>
            <a:pPr>
              <a:lnSpc>
                <a:spcPct val="107000"/>
              </a:lnSpc>
              <a:spcAft>
                <a:spcPts val="800"/>
              </a:spcAft>
            </a:pPr>
            <a:r>
              <a:rPr lang="pt-BR" sz="1800" u="sng" dirty="0">
                <a:effectLst/>
                <a:latin typeface="Calibri" panose="020F0502020204030204" pitchFamily="34" charset="0"/>
                <a:ea typeface="Calibri" panose="020F0502020204030204" pitchFamily="34" charset="0"/>
                <a:cs typeface="Calibri" panose="020F0502020204030204" pitchFamily="34" charset="0"/>
                <a:hlinkClick r:id="rId8">
                  <a:extLst>
                    <a:ext uri="{A12FA001-AC4F-418D-AE19-62706E023703}">
                      <ahyp:hlinkClr xmlns:ahyp="http://schemas.microsoft.com/office/drawing/2018/hyperlinkcolor" val="tx"/>
                    </a:ext>
                  </a:extLst>
                </a:hlinkClick>
              </a:rPr>
              <a:t>https://www.techtudo.com.br/noticias/2019/12/o-que-e-app-quatro-perguntas-e-respostas-sobre-aplicativos-para-celular.ghtml</a:t>
            </a:r>
            <a:endParaRPr lang="pt-BR" sz="1800" dirty="0">
              <a:effectLst/>
              <a:latin typeface="Calibri" panose="020F0502020204030204" pitchFamily="34" charset="0"/>
              <a:ea typeface="Calibri" panose="020F0502020204030204" pitchFamily="34" charset="0"/>
              <a:cs typeface="Times New Roman" panose="02020603050405020304" pitchFamily="18" charset="0"/>
            </a:endParaRPr>
          </a:p>
          <a:p>
            <a:pPr>
              <a:lnSpc>
                <a:spcPct val="107000"/>
              </a:lnSpc>
              <a:spcAft>
                <a:spcPts val="800"/>
              </a:spcAft>
            </a:pPr>
            <a:endParaRPr lang="pt-BR" sz="1900" dirty="0">
              <a:effectLst/>
              <a:ea typeface="Calibri" panose="020F0502020204030204" pitchFamily="34" charset="0"/>
              <a:cs typeface="Times New Roman" panose="02020603050405020304" pitchFamily="18" charset="0"/>
            </a:endParaRPr>
          </a:p>
          <a:p>
            <a:endParaRPr lang="pt-BR" dirty="0"/>
          </a:p>
        </p:txBody>
      </p:sp>
    </p:spTree>
    <p:extLst>
      <p:ext uri="{BB962C8B-B14F-4D97-AF65-F5344CB8AC3E}">
        <p14:creationId xmlns:p14="http://schemas.microsoft.com/office/powerpoint/2010/main" val="1116006404"/>
      </p:ext>
    </p:extLst>
  </p:cSld>
  <p:clrMapOvr>
    <a:masterClrMapping/>
  </p:clrMapOvr>
</p:sld>
</file>

<file path=ppt/slides/slide6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E6C054AA-9960-46AF-BD33-DCC99DF71368}"/>
              </a:ext>
            </a:extLst>
          </p:cNvPr>
          <p:cNvSpPr>
            <a:spLocks noGrp="1"/>
          </p:cNvSpPr>
          <p:nvPr>
            <p:ph type="title"/>
          </p:nvPr>
        </p:nvSpPr>
        <p:spPr>
          <a:xfrm>
            <a:off x="1141412" y="288318"/>
            <a:ext cx="9905998" cy="1134082"/>
          </a:xfrm>
        </p:spPr>
        <p:txBody>
          <a:bodyPr/>
          <a:lstStyle/>
          <a:p>
            <a:pPr algn="ctr"/>
            <a:r>
              <a:rPr lang="pt-BR" dirty="0">
                <a:effectLst>
                  <a:outerShdw blurRad="38100" dist="38100" dir="2700000" algn="tl">
                    <a:srgbClr val="000000">
                      <a:alpha val="43137"/>
                    </a:srgbClr>
                  </a:outerShdw>
                </a:effectLst>
              </a:rPr>
              <a:t>Anexos e Referências:</a:t>
            </a:r>
          </a:p>
        </p:txBody>
      </p:sp>
      <p:sp>
        <p:nvSpPr>
          <p:cNvPr id="3" name="Espaço Reservado para Conteúdo 2">
            <a:extLst>
              <a:ext uri="{FF2B5EF4-FFF2-40B4-BE49-F238E27FC236}">
                <a16:creationId xmlns:a16="http://schemas.microsoft.com/office/drawing/2014/main" id="{7B80F1FC-8223-4A33-AEA2-0143FC2E0987}"/>
              </a:ext>
            </a:extLst>
          </p:cNvPr>
          <p:cNvSpPr>
            <a:spLocks noGrp="1"/>
          </p:cNvSpPr>
          <p:nvPr>
            <p:ph idx="1"/>
          </p:nvPr>
        </p:nvSpPr>
        <p:spPr>
          <a:xfrm>
            <a:off x="1141412" y="1600200"/>
            <a:ext cx="9905999" cy="4969482"/>
          </a:xfrm>
        </p:spPr>
        <p:txBody>
          <a:bodyPr>
            <a:normAutofit fontScale="62500" lnSpcReduction="20000"/>
          </a:bodyPr>
          <a:lstStyle/>
          <a:p>
            <a:pPr marL="228600">
              <a:lnSpc>
                <a:spcPct val="107000"/>
              </a:lnSpc>
              <a:spcAft>
                <a:spcPts val="800"/>
              </a:spcAft>
            </a:pPr>
            <a:r>
              <a:rPr lang="pt-BR" sz="2800" u="sng" dirty="0">
                <a:effectLst/>
                <a:latin typeface="Calibri" panose="020F0502020204030204" pitchFamily="34" charset="0"/>
                <a:ea typeface="Calibri" panose="020F0502020204030204" pitchFamily="34" charset="0"/>
                <a:cs typeface="Calibri" panose="020F0502020204030204" pitchFamily="34" charset="0"/>
                <a:hlinkClick r:id="rId2">
                  <a:extLst>
                    <a:ext uri="{A12FA001-AC4F-418D-AE19-62706E023703}">
                      <ahyp:hlinkClr xmlns:ahyp="http://schemas.microsoft.com/office/drawing/2018/hyperlinkcolor" val="tx"/>
                    </a:ext>
                  </a:extLst>
                </a:hlinkClick>
              </a:rPr>
              <a:t>https://blog.fabricadeaplicativos.com.br/fabrica/mas-afinal-o-que-e-um-app/</a:t>
            </a:r>
            <a:r>
              <a:rPr lang="pt-BR" sz="2800" dirty="0">
                <a:effectLst/>
                <a:latin typeface="Calibri" panose="020F0502020204030204" pitchFamily="34" charset="0"/>
                <a:ea typeface="Calibri" panose="020F0502020204030204" pitchFamily="34" charset="0"/>
                <a:cs typeface="Calibri" panose="020F0502020204030204" pitchFamily="34" charset="0"/>
              </a:rPr>
              <a:t>     </a:t>
            </a:r>
          </a:p>
          <a:p>
            <a:pPr marL="228600">
              <a:lnSpc>
                <a:spcPct val="107000"/>
              </a:lnSpc>
              <a:spcAft>
                <a:spcPts val="800"/>
              </a:spcAft>
            </a:pPr>
            <a:r>
              <a:rPr lang="pt-BR" sz="2800" dirty="0">
                <a:effectLst/>
                <a:latin typeface="Calibri" panose="020F0502020204030204" pitchFamily="34" charset="0"/>
                <a:ea typeface="Calibri" panose="020F0502020204030204" pitchFamily="34" charset="0"/>
                <a:cs typeface="Calibri" panose="020F0502020204030204" pitchFamily="34" charset="0"/>
              </a:rPr>
              <a:t> https://saudebusiness.com/hospital/como-criar-um-app-com-zero-experiencia/</a:t>
            </a:r>
            <a:endParaRPr lang="pt-BR" sz="2600" u="sng" dirty="0">
              <a:effectLst/>
              <a:ea typeface="Calibri" panose="020F0502020204030204" pitchFamily="34" charset="0"/>
              <a:cs typeface="Times New Roman" panose="02020603050405020304" pitchFamily="18" charset="0"/>
              <a:hlinkClick r:id="rId3">
                <a:extLst>
                  <a:ext uri="{A12FA001-AC4F-418D-AE19-62706E023703}">
                    <ahyp:hlinkClr xmlns:ahyp="http://schemas.microsoft.com/office/drawing/2018/hyperlinkcolor" val="tx"/>
                  </a:ext>
                </a:extLst>
              </a:hlinkClick>
            </a:endParaRPr>
          </a:p>
          <a:p>
            <a:pPr>
              <a:lnSpc>
                <a:spcPct val="107000"/>
              </a:lnSpc>
              <a:spcAft>
                <a:spcPts val="800"/>
              </a:spcAft>
            </a:pPr>
            <a:r>
              <a:rPr lang="pt-BR" sz="2600" u="sng" dirty="0">
                <a:effectLst/>
                <a:ea typeface="Calibri" panose="020F0502020204030204" pitchFamily="34" charset="0"/>
                <a:cs typeface="Times New Roman" panose="02020603050405020304" pitchFamily="18" charset="0"/>
                <a:hlinkClick r:id="rId3">
                  <a:extLst>
                    <a:ext uri="{A12FA001-AC4F-418D-AE19-62706E023703}">
                      <ahyp:hlinkClr xmlns:ahyp="http://schemas.microsoft.com/office/drawing/2018/hyperlinkcolor" val="tx"/>
                    </a:ext>
                  </a:extLst>
                </a:hlinkClick>
              </a:rPr>
              <a:t>https://opensource.com/resources/what-open-source</a:t>
            </a:r>
            <a:endParaRPr lang="pt-BR" sz="2600" dirty="0">
              <a:effectLst/>
              <a:ea typeface="Calibri" panose="020F0502020204030204" pitchFamily="34" charset="0"/>
              <a:cs typeface="Times New Roman" panose="02020603050405020304" pitchFamily="18" charset="0"/>
            </a:endParaRPr>
          </a:p>
          <a:p>
            <a:pPr>
              <a:lnSpc>
                <a:spcPct val="107000"/>
              </a:lnSpc>
              <a:spcAft>
                <a:spcPts val="800"/>
              </a:spcAft>
            </a:pPr>
            <a:r>
              <a:rPr lang="pt-BR" sz="2600" u="sng" dirty="0">
                <a:effectLst/>
                <a:ea typeface="Calibri" panose="020F0502020204030204" pitchFamily="34" charset="0"/>
                <a:cs typeface="Times New Roman" panose="02020603050405020304" pitchFamily="18" charset="0"/>
                <a:hlinkClick r:id="rId4">
                  <a:extLst>
                    <a:ext uri="{A12FA001-AC4F-418D-AE19-62706E023703}">
                      <ahyp:hlinkClr xmlns:ahyp="http://schemas.microsoft.com/office/drawing/2018/hyperlinkcolor" val="tx"/>
                    </a:ext>
                  </a:extLst>
                </a:hlinkClick>
              </a:rPr>
              <a:t>https://en.wikipedia.org/wiki/Open-source_software</a:t>
            </a:r>
            <a:endParaRPr lang="pt-BR" sz="2600" u="sng" dirty="0">
              <a:effectLst/>
              <a:ea typeface="Times New Roman" panose="02020603050405020304" pitchFamily="18" charset="0"/>
              <a:hlinkClick r:id="rId5">
                <a:extLst>
                  <a:ext uri="{A12FA001-AC4F-418D-AE19-62706E023703}">
                    <ahyp:hlinkClr xmlns:ahyp="http://schemas.microsoft.com/office/drawing/2018/hyperlinkcolor" val="tx"/>
                  </a:ext>
                </a:extLst>
              </a:hlinkClick>
            </a:endParaRPr>
          </a:p>
          <a:p>
            <a:pPr fontAlgn="base">
              <a:spcAft>
                <a:spcPts val="1200"/>
              </a:spcAft>
            </a:pPr>
            <a:r>
              <a:rPr lang="pt-BR" sz="2600" u="sng" dirty="0">
                <a:effectLst/>
                <a:ea typeface="Times New Roman" panose="02020603050405020304" pitchFamily="18" charset="0"/>
                <a:hlinkClick r:id="rId5">
                  <a:extLst>
                    <a:ext uri="{A12FA001-AC4F-418D-AE19-62706E023703}">
                      <ahyp:hlinkClr xmlns:ahyp="http://schemas.microsoft.com/office/drawing/2018/hyperlinkcolor" val="tx"/>
                    </a:ext>
                  </a:extLst>
                </a:hlinkClick>
              </a:rPr>
              <a:t>https://pt.wikipedia.org/wiki/Firmware#:~:text=Em%20eletr%C3%B4nica%20e%20computa%C3%A7%C3%A3o%2C%20firmware,o%20hardware%20espec%C3%ADfico%20do%20dispositivo.&amp;text=Exemplos%20t%C3%ADpicos%20de%20dispositivos%20que%20cont%C3%AAm%20firmware%20s%C3%A3o%20sistemas%20embarcados</a:t>
            </a:r>
            <a:endParaRPr lang="pt-BR" sz="2600" dirty="0">
              <a:effectLst/>
              <a:ea typeface="Times New Roman" panose="02020603050405020304" pitchFamily="18" charset="0"/>
            </a:endParaRPr>
          </a:p>
          <a:p>
            <a:pPr fontAlgn="base">
              <a:spcAft>
                <a:spcPts val="1200"/>
              </a:spcAft>
            </a:pPr>
            <a:r>
              <a:rPr lang="pt-BR" sz="2600" u="sng" dirty="0">
                <a:effectLst/>
                <a:ea typeface="Times New Roman" panose="02020603050405020304" pitchFamily="18" charset="0"/>
                <a:hlinkClick r:id="rId6">
                  <a:extLst>
                    <a:ext uri="{A12FA001-AC4F-418D-AE19-62706E023703}">
                      <ahyp:hlinkClr xmlns:ahyp="http://schemas.microsoft.com/office/drawing/2018/hyperlinkcolor" val="tx"/>
                    </a:ext>
                  </a:extLst>
                </a:hlinkClick>
              </a:rPr>
              <a:t>https://www.tiflux.com.br/blog/firmware-entenda-o-que-e/</a:t>
            </a:r>
            <a:endParaRPr lang="pt-BR" sz="2600" dirty="0">
              <a:effectLst/>
              <a:ea typeface="Times New Roman" panose="02020603050405020304" pitchFamily="18" charset="0"/>
            </a:endParaRPr>
          </a:p>
          <a:p>
            <a:pPr fontAlgn="base">
              <a:spcAft>
                <a:spcPts val="1200"/>
              </a:spcAft>
            </a:pPr>
            <a:r>
              <a:rPr lang="pt-BR" sz="2600" u="sng" dirty="0">
                <a:effectLst/>
                <a:ea typeface="Times New Roman" panose="02020603050405020304" pitchFamily="18" charset="0"/>
                <a:hlinkClick r:id="rId7">
                  <a:extLst>
                    <a:ext uri="{A12FA001-AC4F-418D-AE19-62706E023703}">
                      <ahyp:hlinkClr xmlns:ahyp="http://schemas.microsoft.com/office/drawing/2018/hyperlinkcolor" val="tx"/>
                    </a:ext>
                  </a:extLst>
                </a:hlinkClick>
              </a:rPr>
              <a:t>https://pplware.sapo.pt/tutoriais/diferenca-firmware-driver-software/</a:t>
            </a:r>
            <a:endParaRPr lang="pt-BR" sz="2600" dirty="0">
              <a:effectLst/>
              <a:ea typeface="Times New Roman" panose="02020603050405020304" pitchFamily="18" charset="0"/>
            </a:endParaRPr>
          </a:p>
          <a:p>
            <a:pPr fontAlgn="base">
              <a:spcAft>
                <a:spcPts val="1200"/>
              </a:spcAft>
            </a:pPr>
            <a:r>
              <a:rPr lang="pt-BR" sz="2600" u="sng" dirty="0">
                <a:effectLst/>
                <a:ea typeface="Times New Roman" panose="02020603050405020304" pitchFamily="18" charset="0"/>
                <a:hlinkClick r:id="rId8">
                  <a:extLst>
                    <a:ext uri="{A12FA001-AC4F-418D-AE19-62706E023703}">
                      <ahyp:hlinkClr xmlns:ahyp="http://schemas.microsoft.com/office/drawing/2018/hyperlinkcolor" val="tx"/>
                    </a:ext>
                  </a:extLst>
                </a:hlinkClick>
              </a:rPr>
              <a:t>https://pplware.sapo.pt/tutoriais/qual-diferenc%cc%a7a-bios-uefi/</a:t>
            </a:r>
            <a:endParaRPr lang="pt-BR" sz="2600" dirty="0">
              <a:effectLst/>
              <a:ea typeface="Times New Roman" panose="02020603050405020304" pitchFamily="18" charset="0"/>
            </a:endParaRPr>
          </a:p>
          <a:p>
            <a:pPr fontAlgn="base">
              <a:spcAft>
                <a:spcPts val="1200"/>
              </a:spcAft>
            </a:pPr>
            <a:r>
              <a:rPr lang="pt-BR" sz="2600" dirty="0">
                <a:effectLst/>
                <a:ea typeface="Times New Roman" panose="02020603050405020304" pitchFamily="18" charset="0"/>
              </a:rPr>
              <a:t>https://www.tiflux.com.br/blog/firmware-entenda-o-que-e/</a:t>
            </a:r>
          </a:p>
          <a:p>
            <a:endParaRPr lang="pt-BR" dirty="0"/>
          </a:p>
        </p:txBody>
      </p:sp>
    </p:spTree>
    <p:extLst>
      <p:ext uri="{BB962C8B-B14F-4D97-AF65-F5344CB8AC3E}">
        <p14:creationId xmlns:p14="http://schemas.microsoft.com/office/powerpoint/2010/main" val="1955737759"/>
      </p:ext>
    </p:extLst>
  </p:cSld>
  <p:clrMapOvr>
    <a:masterClrMapping/>
  </p:clrMapOvr>
</p:sld>
</file>

<file path=ppt/slides/slide6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37B26295-98CF-4458-8D28-2FF77C6B7E46}"/>
              </a:ext>
            </a:extLst>
          </p:cNvPr>
          <p:cNvSpPr>
            <a:spLocks noGrp="1"/>
          </p:cNvSpPr>
          <p:nvPr>
            <p:ph type="title"/>
          </p:nvPr>
        </p:nvSpPr>
        <p:spPr/>
        <p:txBody>
          <a:bodyPr/>
          <a:lstStyle/>
          <a:p>
            <a:pPr algn="ctr"/>
            <a:r>
              <a:rPr lang="pt-BR" dirty="0">
                <a:effectLst>
                  <a:outerShdw blurRad="38100" dist="38100" dir="2700000" algn="tl">
                    <a:srgbClr val="000000">
                      <a:alpha val="43137"/>
                    </a:srgbClr>
                  </a:outerShdw>
                </a:effectLst>
              </a:rPr>
              <a:t>Anexos e Referências:</a:t>
            </a:r>
          </a:p>
        </p:txBody>
      </p:sp>
      <p:sp>
        <p:nvSpPr>
          <p:cNvPr id="3" name="Espaço Reservado para Conteúdo 2">
            <a:extLst>
              <a:ext uri="{FF2B5EF4-FFF2-40B4-BE49-F238E27FC236}">
                <a16:creationId xmlns:a16="http://schemas.microsoft.com/office/drawing/2014/main" id="{752E2AD9-E898-464E-B193-D12E470D64C0}"/>
              </a:ext>
            </a:extLst>
          </p:cNvPr>
          <p:cNvSpPr>
            <a:spLocks noGrp="1"/>
          </p:cNvSpPr>
          <p:nvPr>
            <p:ph idx="1"/>
          </p:nvPr>
        </p:nvSpPr>
        <p:spPr>
          <a:xfrm>
            <a:off x="1141412" y="2249487"/>
            <a:ext cx="9905999" cy="3465513"/>
          </a:xfrm>
        </p:spPr>
        <p:txBody>
          <a:bodyPr>
            <a:normAutofit lnSpcReduction="10000"/>
          </a:bodyPr>
          <a:lstStyle/>
          <a:p>
            <a:r>
              <a:rPr lang="pt-BR" sz="1700" u="sng" dirty="0">
                <a:effectLst/>
                <a:latin typeface="Tw Cen MT" panose="020B0602020104020603" pitchFamily="34" charset="0"/>
                <a:ea typeface="Calibri" panose="020F0502020204030204" pitchFamily="34" charset="0"/>
                <a:cs typeface="AppleSystemUIFont"/>
                <a:hlinkClick r:id="rId2">
                  <a:extLst>
                    <a:ext uri="{A12FA001-AC4F-418D-AE19-62706E023703}">
                      <ahyp:hlinkClr xmlns:ahyp="http://schemas.microsoft.com/office/drawing/2018/hyperlinkcolor" val="tx"/>
                    </a:ext>
                  </a:extLst>
                </a:hlinkClick>
              </a:rPr>
              <a:t>https://pt.wikipedia.org/wiki/Hist%C3%B3ria_da_World_Wide_Web</a:t>
            </a:r>
            <a:endParaRPr lang="pt-BR" sz="1700" dirty="0">
              <a:effectLst/>
              <a:latin typeface="Calibri" panose="020F0502020204030204" pitchFamily="34" charset="0"/>
              <a:ea typeface="Calibri" panose="020F0502020204030204" pitchFamily="34" charset="0"/>
              <a:cs typeface="Times New Roman" panose="02020603050405020304" pitchFamily="18" charset="0"/>
            </a:endParaRPr>
          </a:p>
          <a:p>
            <a:r>
              <a:rPr lang="pt-BR" sz="1700" u="sng" dirty="0">
                <a:effectLst/>
                <a:latin typeface="Tw Cen MT" panose="020B0602020104020603" pitchFamily="34" charset="0"/>
                <a:ea typeface="Calibri" panose="020F0502020204030204" pitchFamily="34" charset="0"/>
                <a:cs typeface="AppleSystemUIFont"/>
                <a:hlinkClick r:id="rId3">
                  <a:extLst>
                    <a:ext uri="{A12FA001-AC4F-418D-AE19-62706E023703}">
                      <ahyp:hlinkClr xmlns:ahyp="http://schemas.microsoft.com/office/drawing/2018/hyperlinkcolor" val="tx"/>
                    </a:ext>
                  </a:extLst>
                </a:hlinkClick>
              </a:rPr>
              <a:t>https://pt.wikipedia.org/wiki/ENQUIRE</a:t>
            </a:r>
            <a:endParaRPr lang="pt-BR" sz="1700" dirty="0">
              <a:effectLst/>
              <a:latin typeface="Calibri" panose="020F0502020204030204" pitchFamily="34" charset="0"/>
              <a:ea typeface="Calibri" panose="020F0502020204030204" pitchFamily="34" charset="0"/>
              <a:cs typeface="Times New Roman" panose="02020603050405020304" pitchFamily="18" charset="0"/>
            </a:endParaRPr>
          </a:p>
          <a:p>
            <a:r>
              <a:rPr lang="pt-BR" sz="1700" u="sng" dirty="0">
                <a:effectLst/>
                <a:latin typeface="Tw Cen MT" panose="020B0602020104020603" pitchFamily="34" charset="0"/>
                <a:ea typeface="Calibri" panose="020F0502020204030204" pitchFamily="34" charset="0"/>
                <a:cs typeface="AppleSystemUIFont"/>
                <a:hlinkClick r:id="rId4">
                  <a:extLst>
                    <a:ext uri="{A12FA001-AC4F-418D-AE19-62706E023703}">
                      <ahyp:hlinkClr xmlns:ahyp="http://schemas.microsoft.com/office/drawing/2018/hyperlinkcolor" val="tx"/>
                    </a:ext>
                  </a:extLst>
                </a:hlinkClick>
              </a:rPr>
              <a:t>https://pt.wikipedia.org/wiki/Wiki</a:t>
            </a:r>
            <a:endParaRPr lang="pt-BR" sz="1700" dirty="0">
              <a:effectLst/>
              <a:latin typeface="Calibri" panose="020F0502020204030204" pitchFamily="34" charset="0"/>
              <a:ea typeface="Calibri" panose="020F0502020204030204" pitchFamily="34" charset="0"/>
              <a:cs typeface="Times New Roman" panose="02020603050405020304" pitchFamily="18" charset="0"/>
            </a:endParaRPr>
          </a:p>
          <a:p>
            <a:r>
              <a:rPr lang="pt-BR" sz="1700" u="sng" dirty="0">
                <a:effectLst/>
                <a:latin typeface="Tw Cen MT" panose="020B0602020104020603" pitchFamily="34" charset="0"/>
                <a:ea typeface="Calibri" panose="020F0502020204030204" pitchFamily="34" charset="0"/>
                <a:cs typeface="AppleSystemUIFont"/>
                <a:hlinkClick r:id="rId5">
                  <a:extLst>
                    <a:ext uri="{A12FA001-AC4F-418D-AE19-62706E023703}">
                      <ahyp:hlinkClr xmlns:ahyp="http://schemas.microsoft.com/office/drawing/2018/hyperlinkcolor" val="tx"/>
                    </a:ext>
                  </a:extLst>
                </a:hlinkClick>
              </a:rPr>
              <a:t>https://pt.wikipedia.org/wiki/Tim_Berners-Lee</a:t>
            </a:r>
            <a:endParaRPr lang="pt-BR" sz="1700" dirty="0">
              <a:effectLst/>
              <a:latin typeface="Calibri" panose="020F0502020204030204" pitchFamily="34" charset="0"/>
              <a:ea typeface="Calibri" panose="020F0502020204030204" pitchFamily="34" charset="0"/>
              <a:cs typeface="Times New Roman" panose="02020603050405020304" pitchFamily="18" charset="0"/>
            </a:endParaRPr>
          </a:p>
          <a:p>
            <a:r>
              <a:rPr lang="pt-BR" sz="1700" u="sng" dirty="0">
                <a:effectLst/>
                <a:latin typeface="Tw Cen MT" panose="020B0602020104020603" pitchFamily="34" charset="0"/>
                <a:ea typeface="Calibri" panose="020F0502020204030204" pitchFamily="34" charset="0"/>
                <a:cs typeface="AppleSystemUIFont"/>
                <a:hlinkClick r:id="rId6">
                  <a:extLst>
                    <a:ext uri="{A12FA001-AC4F-418D-AE19-62706E023703}">
                      <ahyp:hlinkClr xmlns:ahyp="http://schemas.microsoft.com/office/drawing/2018/hyperlinkcolor" val="tx"/>
                    </a:ext>
                  </a:extLst>
                </a:hlinkClick>
              </a:rPr>
              <a:t>https://rockcontent.com/</a:t>
            </a:r>
            <a:r>
              <a:rPr lang="pt-BR" sz="1700" u="sng" dirty="0" err="1">
                <a:effectLst/>
                <a:latin typeface="Tw Cen MT" panose="020B0602020104020603" pitchFamily="34" charset="0"/>
                <a:ea typeface="Calibri" panose="020F0502020204030204" pitchFamily="34" charset="0"/>
                <a:cs typeface="AppleSystemUIFont"/>
                <a:hlinkClick r:id="rId6">
                  <a:extLst>
                    <a:ext uri="{A12FA001-AC4F-418D-AE19-62706E023703}">
                      <ahyp:hlinkClr xmlns:ahyp="http://schemas.microsoft.com/office/drawing/2018/hyperlinkcolor" val="tx"/>
                    </a:ext>
                  </a:extLst>
                </a:hlinkClick>
              </a:rPr>
              <a:t>br</a:t>
            </a:r>
            <a:r>
              <a:rPr lang="pt-BR" sz="1700" u="sng" dirty="0">
                <a:effectLst/>
                <a:latin typeface="Tw Cen MT" panose="020B0602020104020603" pitchFamily="34" charset="0"/>
                <a:ea typeface="Calibri" panose="020F0502020204030204" pitchFamily="34" charset="0"/>
                <a:cs typeface="AppleSystemUIFont"/>
                <a:hlinkClick r:id="rId6">
                  <a:extLst>
                    <a:ext uri="{A12FA001-AC4F-418D-AE19-62706E023703}">
                      <ahyp:hlinkClr xmlns:ahyp="http://schemas.microsoft.com/office/drawing/2018/hyperlinkcolor" val="tx"/>
                    </a:ext>
                  </a:extLst>
                </a:hlinkClick>
              </a:rPr>
              <a:t>/blog/http/#:~:text=o%20seu%20site-,Entenda%20o%20que%20%C3%A9%20HTTP%20e%20o%20qu%C3%A3o%20importante,%C3%A9%20para%20o%20seu%20site&amp;text=Analista%20de%20Marketing%20na%20Rock%20Content.&amp;text=HTTP%20%C3%A9%20um%20protocolo%20de,do%20ingl%C3%AAs%20Hypertext%20Transfer%20Protocol.</a:t>
            </a:r>
            <a:endParaRPr lang="pt-BR" sz="1700" dirty="0">
              <a:effectLst/>
              <a:latin typeface="Calibri" panose="020F0502020204030204" pitchFamily="34" charset="0"/>
              <a:ea typeface="Calibri" panose="020F0502020204030204" pitchFamily="34" charset="0"/>
              <a:cs typeface="Times New Roman" panose="02020603050405020304" pitchFamily="18" charset="0"/>
            </a:endParaRPr>
          </a:p>
          <a:p>
            <a:pPr fontAlgn="base">
              <a:spcAft>
                <a:spcPts val="1200"/>
              </a:spcAft>
            </a:pPr>
            <a:r>
              <a:rPr lang="pt-BR" sz="1700" u="sng" dirty="0">
                <a:effectLst/>
                <a:latin typeface="Tw Cen MT" panose="020B0602020104020603" pitchFamily="34" charset="0"/>
                <a:ea typeface="Times New Roman" panose="02020603050405020304" pitchFamily="18" charset="0"/>
                <a:cs typeface="AppleSystemUIFont"/>
                <a:hlinkClick r:id="rId7">
                  <a:extLst>
                    <a:ext uri="{A12FA001-AC4F-418D-AE19-62706E023703}">
                      <ahyp:hlinkClr xmlns:ahyp="http://schemas.microsoft.com/office/drawing/2018/hyperlinkcolor" val="tx"/>
                    </a:ext>
                  </a:extLst>
                </a:hlinkClick>
              </a:rPr>
              <a:t>https://www.tecmundo.com.br/o-que-e/780-o-que-e-tcp-ip-.htm</a:t>
            </a:r>
            <a:endParaRPr lang="pt-BR" sz="1700" dirty="0">
              <a:effectLst/>
              <a:latin typeface="Times New Roman" panose="02020603050405020304" pitchFamily="18" charset="0"/>
              <a:ea typeface="Times New Roman" panose="02020603050405020304" pitchFamily="18" charset="0"/>
            </a:endParaRPr>
          </a:p>
          <a:p>
            <a:endParaRPr lang="pt-BR" dirty="0"/>
          </a:p>
        </p:txBody>
      </p:sp>
    </p:spTree>
    <p:extLst>
      <p:ext uri="{BB962C8B-B14F-4D97-AF65-F5344CB8AC3E}">
        <p14:creationId xmlns:p14="http://schemas.microsoft.com/office/powerpoint/2010/main" val="2535316822"/>
      </p:ext>
    </p:extLst>
  </p:cSld>
  <p:clrMapOvr>
    <a:masterClrMapping/>
  </p:clrMapOvr>
</p:sld>
</file>

<file path=ppt/slides/slide6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ítulo 3">
            <a:extLst>
              <a:ext uri="{FF2B5EF4-FFF2-40B4-BE49-F238E27FC236}">
                <a16:creationId xmlns:a16="http://schemas.microsoft.com/office/drawing/2014/main" id="{64E0F386-E80C-4390-AC6B-F5D5F2653E87}"/>
              </a:ext>
            </a:extLst>
          </p:cNvPr>
          <p:cNvSpPr>
            <a:spLocks noGrp="1"/>
          </p:cNvSpPr>
          <p:nvPr>
            <p:ph type="ctrTitle"/>
          </p:nvPr>
        </p:nvSpPr>
        <p:spPr>
          <a:xfrm>
            <a:off x="2222500" y="317501"/>
            <a:ext cx="8445499" cy="1397000"/>
          </a:xfrm>
        </p:spPr>
        <p:txBody>
          <a:bodyPr>
            <a:normAutofit/>
          </a:bodyPr>
          <a:lstStyle/>
          <a:p>
            <a:pPr algn="ctr"/>
            <a:r>
              <a:rPr lang="pt-BR" sz="8000" dirty="0"/>
              <a:t>Perguntas?</a:t>
            </a:r>
          </a:p>
        </p:txBody>
      </p:sp>
      <p:sp>
        <p:nvSpPr>
          <p:cNvPr id="5" name="Subtítulo 4">
            <a:extLst>
              <a:ext uri="{FF2B5EF4-FFF2-40B4-BE49-F238E27FC236}">
                <a16:creationId xmlns:a16="http://schemas.microsoft.com/office/drawing/2014/main" id="{A2D2E7C8-4D9A-4AFD-A922-94AA15434CB2}"/>
              </a:ext>
            </a:extLst>
          </p:cNvPr>
          <p:cNvSpPr>
            <a:spLocks noGrp="1"/>
          </p:cNvSpPr>
          <p:nvPr>
            <p:ph type="subTitle" idx="1"/>
          </p:nvPr>
        </p:nvSpPr>
        <p:spPr>
          <a:xfrm>
            <a:off x="1876424" y="2070100"/>
            <a:ext cx="8791575" cy="4292600"/>
          </a:xfrm>
        </p:spPr>
        <p:txBody>
          <a:bodyPr>
            <a:normAutofit lnSpcReduction="10000"/>
          </a:bodyPr>
          <a:lstStyle/>
          <a:p>
            <a:pPr marL="457200" indent="-457200">
              <a:buFont typeface="Wingdings" panose="05000000000000000000" pitchFamily="2" charset="2"/>
              <a:buChar char="ü"/>
            </a:pPr>
            <a:r>
              <a:rPr lang="pt-BR" sz="2800" dirty="0">
                <a:solidFill>
                  <a:schemeClr val="tx1"/>
                </a:solidFill>
              </a:rPr>
              <a:t>Bruno Cau de Brito (APP)</a:t>
            </a:r>
          </a:p>
          <a:p>
            <a:pPr marL="457200" indent="-457200">
              <a:buFont typeface="Wingdings" panose="05000000000000000000" pitchFamily="2" charset="2"/>
              <a:buChar char="ü"/>
            </a:pPr>
            <a:r>
              <a:rPr lang="pt-BR" sz="2800" dirty="0">
                <a:solidFill>
                  <a:schemeClr val="tx1"/>
                </a:solidFill>
              </a:rPr>
              <a:t>Onildo dos Santos Oliveira (ERP)</a:t>
            </a:r>
          </a:p>
          <a:p>
            <a:pPr marL="457200" indent="-457200">
              <a:buFont typeface="Wingdings" panose="05000000000000000000" pitchFamily="2" charset="2"/>
              <a:buChar char="ü"/>
            </a:pPr>
            <a:r>
              <a:rPr lang="pt-BR" sz="2800" dirty="0">
                <a:solidFill>
                  <a:schemeClr val="tx1"/>
                </a:solidFill>
              </a:rPr>
              <a:t>Pedro Henrique dos Santos (Sistemas Embarcados)</a:t>
            </a:r>
          </a:p>
          <a:p>
            <a:pPr marL="457200" indent="-457200">
              <a:buFont typeface="Wingdings" panose="05000000000000000000" pitchFamily="2" charset="2"/>
              <a:buChar char="ü"/>
            </a:pPr>
            <a:r>
              <a:rPr lang="pt-BR" sz="2800" dirty="0">
                <a:solidFill>
                  <a:schemeClr val="tx1"/>
                </a:solidFill>
              </a:rPr>
              <a:t>Gustavo Guimarães Reis (</a:t>
            </a:r>
            <a:r>
              <a:rPr lang="pt-BR" sz="2800" dirty="0" err="1">
                <a:solidFill>
                  <a:schemeClr val="tx1"/>
                </a:solidFill>
              </a:rPr>
              <a:t>So</a:t>
            </a:r>
            <a:r>
              <a:rPr lang="pt-BR" dirty="0" err="1">
                <a:solidFill>
                  <a:schemeClr val="tx1"/>
                </a:solidFill>
              </a:rPr>
              <a:t>s</a:t>
            </a:r>
            <a:r>
              <a:rPr lang="pt-BR" sz="2800" dirty="0">
                <a:solidFill>
                  <a:schemeClr val="tx1"/>
                </a:solidFill>
              </a:rPr>
              <a:t> e Open Source)</a:t>
            </a:r>
          </a:p>
          <a:p>
            <a:pPr marL="457200" indent="-457200">
              <a:buFont typeface="Wingdings" panose="05000000000000000000" pitchFamily="2" charset="2"/>
              <a:buChar char="ü"/>
            </a:pPr>
            <a:r>
              <a:rPr lang="pt-BR" sz="2800" dirty="0">
                <a:solidFill>
                  <a:schemeClr val="tx1"/>
                </a:solidFill>
              </a:rPr>
              <a:t>João Correa Neves Neto ( Firmware)</a:t>
            </a:r>
          </a:p>
          <a:p>
            <a:pPr marL="457200" indent="-457200">
              <a:buFont typeface="Wingdings" panose="05000000000000000000" pitchFamily="2" charset="2"/>
              <a:buChar char="ü"/>
            </a:pPr>
            <a:r>
              <a:rPr lang="pt-BR" sz="2800" dirty="0">
                <a:solidFill>
                  <a:schemeClr val="tx1"/>
                </a:solidFill>
              </a:rPr>
              <a:t>Eliezer Ferreira Rocha (Web)</a:t>
            </a:r>
          </a:p>
          <a:p>
            <a:endParaRPr lang="pt-BR" dirty="0"/>
          </a:p>
        </p:txBody>
      </p:sp>
    </p:spTree>
    <p:extLst>
      <p:ext uri="{BB962C8B-B14F-4D97-AF65-F5344CB8AC3E}">
        <p14:creationId xmlns:p14="http://schemas.microsoft.com/office/powerpoint/2010/main" val="3802260721"/>
      </p:ext>
    </p:extLst>
  </p:cSld>
  <p:clrMapOvr>
    <a:masterClrMapping/>
  </p:clrMapOvr>
</p:sld>
</file>

<file path=ppt/slides/slide6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ítulo 3">
            <a:extLst>
              <a:ext uri="{FF2B5EF4-FFF2-40B4-BE49-F238E27FC236}">
                <a16:creationId xmlns:a16="http://schemas.microsoft.com/office/drawing/2014/main" id="{C6C27594-0454-4113-B4EF-E83531BA1536}"/>
              </a:ext>
            </a:extLst>
          </p:cNvPr>
          <p:cNvSpPr>
            <a:spLocks noGrp="1"/>
          </p:cNvSpPr>
          <p:nvPr>
            <p:ph type="title"/>
          </p:nvPr>
        </p:nvSpPr>
        <p:spPr>
          <a:xfrm>
            <a:off x="1235461" y="525162"/>
            <a:ext cx="9905998" cy="5807675"/>
          </a:xfrm>
        </p:spPr>
        <p:txBody>
          <a:bodyPr>
            <a:normAutofit/>
          </a:bodyPr>
          <a:lstStyle/>
          <a:p>
            <a:pPr algn="ctr"/>
            <a:r>
              <a:rPr lang="pt-BR" sz="8000" dirty="0"/>
              <a:t>Obrigado!</a:t>
            </a:r>
          </a:p>
        </p:txBody>
      </p:sp>
    </p:spTree>
    <p:extLst>
      <p:ext uri="{BB962C8B-B14F-4D97-AF65-F5344CB8AC3E}">
        <p14:creationId xmlns:p14="http://schemas.microsoft.com/office/powerpoint/2010/main" val="1504713810"/>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1C94D8C5-4FA9-4DA8-9C7C-78C31BEA4010}"/>
              </a:ext>
            </a:extLst>
          </p:cNvPr>
          <p:cNvSpPr>
            <a:spLocks noGrp="1"/>
          </p:cNvSpPr>
          <p:nvPr>
            <p:ph type="title"/>
          </p:nvPr>
        </p:nvSpPr>
        <p:spPr>
          <a:xfrm>
            <a:off x="1141412" y="160638"/>
            <a:ext cx="9905998" cy="1631093"/>
          </a:xfrm>
        </p:spPr>
        <p:txBody>
          <a:bodyPr>
            <a:normAutofit fontScale="90000"/>
          </a:bodyPr>
          <a:lstStyle/>
          <a:p>
            <a:pPr algn="ctr"/>
            <a:br>
              <a:rPr lang="pt-BR" dirty="0"/>
            </a:br>
            <a:r>
              <a:rPr lang="pt-BR" sz="4400" dirty="0"/>
              <a:t>1) </a:t>
            </a:r>
            <a:r>
              <a:rPr lang="pt-BR" sz="4400" dirty="0">
                <a:effectLst>
                  <a:outerShdw blurRad="38100" dist="38100" dir="2700000" algn="tl">
                    <a:srgbClr val="000000">
                      <a:alpha val="43137"/>
                    </a:srgbClr>
                  </a:outerShdw>
                </a:effectLst>
              </a:rPr>
              <a:t>Software de programação (Programing language software)</a:t>
            </a:r>
            <a:br>
              <a:rPr lang="pt-BR" sz="4400" dirty="0">
                <a:effectLst>
                  <a:outerShdw blurRad="38100" dist="38100" dir="2700000" algn="tl">
                    <a:srgbClr val="000000">
                      <a:alpha val="43137"/>
                    </a:srgbClr>
                  </a:outerShdw>
                </a:effectLst>
              </a:rPr>
            </a:br>
            <a:endParaRPr lang="pt-BR" sz="4400" dirty="0">
              <a:effectLst>
                <a:outerShdw blurRad="38100" dist="38100" dir="2700000" algn="tl">
                  <a:srgbClr val="000000">
                    <a:alpha val="43137"/>
                  </a:srgbClr>
                </a:outerShdw>
              </a:effectLst>
            </a:endParaRPr>
          </a:p>
        </p:txBody>
      </p:sp>
      <p:sp>
        <p:nvSpPr>
          <p:cNvPr id="3" name="Espaço Reservado para Conteúdo 2">
            <a:extLst>
              <a:ext uri="{FF2B5EF4-FFF2-40B4-BE49-F238E27FC236}">
                <a16:creationId xmlns:a16="http://schemas.microsoft.com/office/drawing/2014/main" id="{E812B5E8-C8F4-4DAA-BF1A-708427342435}"/>
              </a:ext>
            </a:extLst>
          </p:cNvPr>
          <p:cNvSpPr>
            <a:spLocks noGrp="1"/>
          </p:cNvSpPr>
          <p:nvPr>
            <p:ph idx="1"/>
          </p:nvPr>
        </p:nvSpPr>
        <p:spPr>
          <a:xfrm>
            <a:off x="1141412" y="1905001"/>
            <a:ext cx="9905999" cy="4533900"/>
          </a:xfrm>
        </p:spPr>
        <p:txBody>
          <a:bodyPr>
            <a:normAutofit fontScale="92500" lnSpcReduction="20000"/>
          </a:bodyPr>
          <a:lstStyle/>
          <a:p>
            <a:r>
              <a:rPr lang="pt-BR" sz="2600" dirty="0"/>
              <a:t>Linguagens de Programação </a:t>
            </a:r>
          </a:p>
          <a:p>
            <a:r>
              <a:rPr lang="pt-BR" sz="2600" dirty="0"/>
              <a:t>Frameworks </a:t>
            </a:r>
          </a:p>
          <a:p>
            <a:r>
              <a:rPr lang="pt-BR" sz="2600" dirty="0"/>
              <a:t>Editores de texto puro</a:t>
            </a:r>
          </a:p>
          <a:p>
            <a:r>
              <a:rPr lang="pt-BR" sz="2600" dirty="0"/>
              <a:t>Compiladores </a:t>
            </a:r>
          </a:p>
          <a:p>
            <a:r>
              <a:rPr lang="pt-BR" sz="2600" dirty="0"/>
              <a:t>Interpretadores </a:t>
            </a:r>
          </a:p>
          <a:p>
            <a:r>
              <a:rPr lang="pt-BR" sz="2600" dirty="0"/>
              <a:t>Depuradores (</a:t>
            </a:r>
            <a:r>
              <a:rPr lang="pt-BR" sz="2600" dirty="0" err="1"/>
              <a:t>Debuggers</a:t>
            </a:r>
            <a:r>
              <a:rPr lang="pt-BR" sz="2600" dirty="0"/>
              <a:t>)</a:t>
            </a:r>
          </a:p>
          <a:p>
            <a:r>
              <a:rPr lang="pt-BR" sz="2600" dirty="0"/>
              <a:t>IDE</a:t>
            </a:r>
          </a:p>
          <a:p>
            <a:r>
              <a:rPr lang="pt-BR" sz="2600" dirty="0"/>
              <a:t>API</a:t>
            </a:r>
          </a:p>
          <a:p>
            <a:r>
              <a:rPr lang="pt-BR" sz="2600" dirty="0"/>
              <a:t>Webservice</a:t>
            </a:r>
          </a:p>
        </p:txBody>
      </p:sp>
    </p:spTree>
    <p:extLst>
      <p:ext uri="{BB962C8B-B14F-4D97-AF65-F5344CB8AC3E}">
        <p14:creationId xmlns:p14="http://schemas.microsoft.com/office/powerpoint/2010/main" val="87834806"/>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F35C856F-8179-4B5C-9BE0-B3F79FDF68D3}"/>
              </a:ext>
            </a:extLst>
          </p:cNvPr>
          <p:cNvSpPr>
            <a:spLocks noGrp="1"/>
          </p:cNvSpPr>
          <p:nvPr>
            <p:ph type="title"/>
          </p:nvPr>
        </p:nvSpPr>
        <p:spPr/>
        <p:txBody>
          <a:bodyPr>
            <a:normAutofit fontScale="90000"/>
          </a:bodyPr>
          <a:lstStyle/>
          <a:p>
            <a:pPr algn="ctr"/>
            <a:r>
              <a:rPr lang="pt-BR" sz="4400" dirty="0"/>
              <a:t>2) </a:t>
            </a:r>
            <a:r>
              <a:rPr lang="pt-BR" sz="4400" dirty="0">
                <a:effectLst>
                  <a:outerShdw blurRad="38100" dist="38100" dir="2700000" algn="tl">
                    <a:srgbClr val="000000">
                      <a:alpha val="43137"/>
                    </a:srgbClr>
                  </a:outerShdw>
                </a:effectLst>
              </a:rPr>
              <a:t>Software de Sistemas (Software Systems)</a:t>
            </a:r>
            <a:br>
              <a:rPr lang="pt-BR" dirty="0">
                <a:effectLst>
                  <a:outerShdw blurRad="38100" dist="38100" dir="2700000" algn="tl">
                    <a:srgbClr val="000000">
                      <a:alpha val="43137"/>
                    </a:srgbClr>
                  </a:outerShdw>
                </a:effectLst>
              </a:rPr>
            </a:br>
            <a:endParaRPr lang="pt-BR" dirty="0">
              <a:effectLst>
                <a:outerShdw blurRad="38100" dist="38100" dir="2700000" algn="tl">
                  <a:srgbClr val="000000">
                    <a:alpha val="43137"/>
                  </a:srgbClr>
                </a:outerShdw>
              </a:effectLst>
            </a:endParaRPr>
          </a:p>
        </p:txBody>
      </p:sp>
      <p:sp>
        <p:nvSpPr>
          <p:cNvPr id="3" name="Espaço Reservado para Conteúdo 2">
            <a:extLst>
              <a:ext uri="{FF2B5EF4-FFF2-40B4-BE49-F238E27FC236}">
                <a16:creationId xmlns:a16="http://schemas.microsoft.com/office/drawing/2014/main" id="{90BD6E97-0C16-4B16-AA11-D4B1994F2501}"/>
              </a:ext>
            </a:extLst>
          </p:cNvPr>
          <p:cNvSpPr>
            <a:spLocks noGrp="1"/>
          </p:cNvSpPr>
          <p:nvPr>
            <p:ph idx="1"/>
          </p:nvPr>
        </p:nvSpPr>
        <p:spPr/>
        <p:txBody>
          <a:bodyPr>
            <a:normAutofit/>
          </a:bodyPr>
          <a:lstStyle/>
          <a:p>
            <a:r>
              <a:rPr lang="pt-BR" sz="3200" dirty="0"/>
              <a:t>Sistemas Operacionais (SO)</a:t>
            </a:r>
          </a:p>
          <a:p>
            <a:r>
              <a:rPr lang="pt-BR" sz="3200" dirty="0"/>
              <a:t>Programas </a:t>
            </a:r>
            <a:r>
              <a:rPr lang="pt-BR" sz="3200" dirty="0" err="1"/>
              <a:t>Utilitarios</a:t>
            </a:r>
            <a:r>
              <a:rPr lang="pt-BR" sz="3200" dirty="0"/>
              <a:t> </a:t>
            </a:r>
          </a:p>
          <a:p>
            <a:pPr marL="457200" lvl="1" indent="0">
              <a:buNone/>
            </a:pPr>
            <a:r>
              <a:rPr lang="pt-BR" sz="3200" dirty="0"/>
              <a:t>Firmware</a:t>
            </a:r>
          </a:p>
        </p:txBody>
      </p:sp>
    </p:spTree>
    <p:extLst>
      <p:ext uri="{BB962C8B-B14F-4D97-AF65-F5344CB8AC3E}">
        <p14:creationId xmlns:p14="http://schemas.microsoft.com/office/powerpoint/2010/main" val="2791655361"/>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ítulo 1">
            <a:extLst>
              <a:ext uri="{FF2B5EF4-FFF2-40B4-BE49-F238E27FC236}">
                <a16:creationId xmlns:a16="http://schemas.microsoft.com/office/drawing/2014/main" id="{CC19AF13-AAB5-4238-93C8-4E41014EE93F}"/>
              </a:ext>
            </a:extLst>
          </p:cNvPr>
          <p:cNvSpPr>
            <a:spLocks noGrp="1"/>
          </p:cNvSpPr>
          <p:nvPr>
            <p:ph type="title"/>
          </p:nvPr>
        </p:nvSpPr>
        <p:spPr>
          <a:xfrm>
            <a:off x="1141413" y="393966"/>
            <a:ext cx="9905998" cy="1371334"/>
          </a:xfrm>
        </p:spPr>
        <p:txBody>
          <a:bodyPr/>
          <a:lstStyle/>
          <a:p>
            <a:pPr marL="571500" indent="-571500" algn="ctr">
              <a:buFont typeface="Wingdings" panose="05000000000000000000" pitchFamily="2" charset="2"/>
              <a:buChar char="Ø"/>
            </a:pPr>
            <a:r>
              <a:rPr lang="pt-BR" b="1" dirty="0">
                <a:effectLst>
                  <a:outerShdw blurRad="38100" dist="38100" dir="2700000" algn="tl">
                    <a:srgbClr val="000000">
                      <a:alpha val="43137"/>
                    </a:srgbClr>
                  </a:outerShdw>
                </a:effectLst>
              </a:rPr>
              <a:t>Sistemas Operacionais (SO)</a:t>
            </a:r>
          </a:p>
        </p:txBody>
      </p:sp>
      <p:sp>
        <p:nvSpPr>
          <p:cNvPr id="3" name="Espaço Reservado para Conteúdo 2">
            <a:extLst>
              <a:ext uri="{FF2B5EF4-FFF2-40B4-BE49-F238E27FC236}">
                <a16:creationId xmlns:a16="http://schemas.microsoft.com/office/drawing/2014/main" id="{EC3113D1-BB3C-45B4-BA99-2E7E738180B8}"/>
              </a:ext>
            </a:extLst>
          </p:cNvPr>
          <p:cNvSpPr>
            <a:spLocks noGrp="1"/>
          </p:cNvSpPr>
          <p:nvPr>
            <p:ph idx="1"/>
          </p:nvPr>
        </p:nvSpPr>
        <p:spPr>
          <a:xfrm>
            <a:off x="1141412" y="1765300"/>
            <a:ext cx="9905999" cy="4419600"/>
          </a:xfrm>
        </p:spPr>
        <p:txBody>
          <a:bodyPr>
            <a:normAutofit/>
          </a:bodyPr>
          <a:lstStyle/>
          <a:p>
            <a:pPr>
              <a:lnSpc>
                <a:spcPct val="107000"/>
              </a:lnSpc>
              <a:spcAft>
                <a:spcPts val="800"/>
              </a:spcAft>
            </a:pPr>
            <a:r>
              <a:rPr lang="pt-BR" dirty="0">
                <a:effectLst/>
                <a:ea typeface="Calibri" panose="020F0502020204030204" pitchFamily="34" charset="0"/>
                <a:cs typeface="Times New Roman" panose="02020603050405020304" pitchFamily="18" charset="0"/>
              </a:rPr>
              <a:t>Sistemas Operacionais (Operating System – OS) é um software ou conjunto de softwares interrelacionados cuja finalidade é agir como:</a:t>
            </a:r>
          </a:p>
          <a:p>
            <a:pPr marL="342900" lvl="0" indent="-342900">
              <a:lnSpc>
                <a:spcPct val="107000"/>
              </a:lnSpc>
              <a:buFont typeface="+mj-lt"/>
              <a:buAutoNum type="arabicPeriod"/>
            </a:pPr>
            <a:r>
              <a:rPr lang="pt-BR" dirty="0">
                <a:effectLst/>
                <a:ea typeface="Calibri" panose="020F0502020204030204" pitchFamily="34" charset="0"/>
                <a:cs typeface="Times New Roman" panose="02020603050405020304" pitchFamily="18" charset="0"/>
              </a:rPr>
              <a:t>Intermediário (Interface) entre usuário e o Hardware</a:t>
            </a:r>
          </a:p>
          <a:p>
            <a:pPr marL="342900" lvl="0" indent="-342900">
              <a:lnSpc>
                <a:spcPct val="107000"/>
              </a:lnSpc>
              <a:spcAft>
                <a:spcPts val="800"/>
              </a:spcAft>
              <a:buFont typeface="+mj-lt"/>
              <a:buAutoNum type="arabicPeriod"/>
            </a:pPr>
            <a:r>
              <a:rPr lang="pt-BR" dirty="0">
                <a:effectLst/>
                <a:ea typeface="Calibri" panose="020F0502020204030204" pitchFamily="34" charset="0"/>
                <a:cs typeface="Times New Roman" panose="02020603050405020304" pitchFamily="18" charset="0"/>
              </a:rPr>
              <a:t>Gerenciador de recursos </a:t>
            </a:r>
          </a:p>
          <a:p>
            <a:pPr marL="800100" lvl="1" indent="-342900">
              <a:lnSpc>
                <a:spcPct val="107000"/>
              </a:lnSpc>
              <a:buFont typeface="Wingdings" panose="05000000000000000000" pitchFamily="2" charset="2"/>
              <a:buChar char=""/>
            </a:pPr>
            <a:r>
              <a:rPr lang="pt-BR" sz="2400" dirty="0">
                <a:effectLst/>
                <a:ea typeface="Calibri" panose="020F0502020204030204" pitchFamily="34" charset="0"/>
                <a:cs typeface="Times New Roman" panose="02020603050405020304" pitchFamily="18" charset="0"/>
              </a:rPr>
              <a:t>Gerenciamento de processos </a:t>
            </a:r>
          </a:p>
          <a:p>
            <a:pPr marL="800100" lvl="1" indent="-342900">
              <a:lnSpc>
                <a:spcPct val="107000"/>
              </a:lnSpc>
              <a:buFont typeface="Wingdings" panose="05000000000000000000" pitchFamily="2" charset="2"/>
              <a:buChar char=""/>
            </a:pPr>
            <a:r>
              <a:rPr lang="pt-BR" sz="2400" dirty="0">
                <a:effectLst/>
                <a:ea typeface="Calibri" panose="020F0502020204030204" pitchFamily="34" charset="0"/>
                <a:cs typeface="Times New Roman" panose="02020603050405020304" pitchFamily="18" charset="0"/>
              </a:rPr>
              <a:t>Gerenciamento de memória </a:t>
            </a:r>
          </a:p>
          <a:p>
            <a:pPr marL="800100" lvl="1" indent="-342900">
              <a:lnSpc>
                <a:spcPct val="107000"/>
              </a:lnSpc>
              <a:buFont typeface="Wingdings" panose="05000000000000000000" pitchFamily="2" charset="2"/>
              <a:buChar char=""/>
            </a:pPr>
            <a:r>
              <a:rPr lang="pt-BR" sz="2400" dirty="0">
                <a:effectLst/>
                <a:ea typeface="Calibri" panose="020F0502020204030204" pitchFamily="34" charset="0"/>
                <a:cs typeface="Times New Roman" panose="02020603050405020304" pitchFamily="18" charset="0"/>
              </a:rPr>
              <a:t>Gerenciamento Entrada e Saída de dados</a:t>
            </a:r>
          </a:p>
          <a:p>
            <a:pPr marL="800100" lvl="1" indent="-342900">
              <a:lnSpc>
                <a:spcPct val="107000"/>
              </a:lnSpc>
              <a:spcAft>
                <a:spcPts val="800"/>
              </a:spcAft>
              <a:buFont typeface="Wingdings" panose="05000000000000000000" pitchFamily="2" charset="2"/>
              <a:buChar char=""/>
            </a:pPr>
            <a:r>
              <a:rPr lang="pt-BR" sz="2400" dirty="0">
                <a:effectLst/>
                <a:ea typeface="Calibri" panose="020F0502020204030204" pitchFamily="34" charset="0"/>
                <a:cs typeface="Times New Roman" panose="02020603050405020304" pitchFamily="18" charset="0"/>
              </a:rPr>
              <a:t>Gerenciamento de Sistemas de Arquivos e Diretórios (Pastas)</a:t>
            </a:r>
          </a:p>
          <a:p>
            <a:pPr marL="0" lvl="0" indent="0">
              <a:lnSpc>
                <a:spcPct val="107000"/>
              </a:lnSpc>
              <a:spcAft>
                <a:spcPts val="800"/>
              </a:spcAft>
              <a:buNone/>
            </a:pPr>
            <a:endParaRPr lang="pt-BR" sz="1800" dirty="0">
              <a:effectLst/>
              <a:latin typeface="Calibri" panose="020F0502020204030204" pitchFamily="34" charset="0"/>
              <a:ea typeface="Calibri" panose="020F0502020204030204" pitchFamily="34" charset="0"/>
              <a:cs typeface="Times New Roman" panose="02020603050405020304" pitchFamily="18" charset="0"/>
            </a:endParaRPr>
          </a:p>
        </p:txBody>
      </p:sp>
      <p:pic>
        <p:nvPicPr>
          <p:cNvPr id="7" name="Picture 2" descr="Sistema operativo – Wikipédia, a enciclopédia livre">
            <a:extLst>
              <a:ext uri="{FF2B5EF4-FFF2-40B4-BE49-F238E27FC236}">
                <a16:creationId xmlns:a16="http://schemas.microsoft.com/office/drawing/2014/main" id="{958ECA0B-81D4-4F33-8E23-4FD97F3159AE}"/>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8057418" y="2552774"/>
            <a:ext cx="3459893" cy="2689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3004789933"/>
      </p:ext>
    </p:extLst>
  </p:cSld>
  <p:clrMapOvr>
    <a:masterClrMapping/>
  </p:clrMapOvr>
</p:sld>
</file>

<file path=ppt/theme/_rels/theme1.xml.rels><?xml version="1.0" encoding="UTF-8" standalone="yes"?>
<Relationships xmlns="http://schemas.openxmlformats.org/package/2006/relationships"><Relationship Id="rId1" Type="http://schemas.openxmlformats.org/officeDocument/2006/relationships/image" Target="../media/image1.jpeg"/></Relationships>
</file>

<file path=ppt/theme/theme1.xml><?xml version="1.0" encoding="utf-8"?>
<a:theme xmlns:a="http://schemas.openxmlformats.org/drawingml/2006/main" name="Circuito">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TM04033919[[fn=Circuito]]</Template>
  <TotalTime>2594</TotalTime>
  <Words>4590</Words>
  <Application>Microsoft Office PowerPoint</Application>
  <PresentationFormat>Widescreen</PresentationFormat>
  <Paragraphs>315</Paragraphs>
  <Slides>67</Slides>
  <Notes>0</Notes>
  <HiddenSlides>0</HiddenSlides>
  <MMClips>0</MMClips>
  <ScaleCrop>false</ScaleCrop>
  <HeadingPairs>
    <vt:vector size="6" baseType="variant">
      <vt:variant>
        <vt:lpstr>Fontes usadas</vt:lpstr>
      </vt:variant>
      <vt:variant>
        <vt:i4>7</vt:i4>
      </vt:variant>
      <vt:variant>
        <vt:lpstr>Tema</vt:lpstr>
      </vt:variant>
      <vt:variant>
        <vt:i4>1</vt:i4>
      </vt:variant>
      <vt:variant>
        <vt:lpstr>Títulos de slides</vt:lpstr>
      </vt:variant>
      <vt:variant>
        <vt:i4>67</vt:i4>
      </vt:variant>
    </vt:vector>
  </HeadingPairs>
  <TitlesOfParts>
    <vt:vector size="75" baseType="lpstr">
      <vt:lpstr>Arial</vt:lpstr>
      <vt:lpstr>Calibri</vt:lpstr>
      <vt:lpstr>Cambria</vt:lpstr>
      <vt:lpstr>Symbol</vt:lpstr>
      <vt:lpstr>Times New Roman</vt:lpstr>
      <vt:lpstr>Tw Cen MT</vt:lpstr>
      <vt:lpstr>Wingdings</vt:lpstr>
      <vt:lpstr>Circuito</vt:lpstr>
      <vt:lpstr>Introdução a sistemas de informação </vt:lpstr>
      <vt:lpstr>Integrantes: </vt:lpstr>
      <vt:lpstr>Índice</vt:lpstr>
      <vt:lpstr>O que é são Softwares?</vt:lpstr>
      <vt:lpstr>Quais são os tipos de softwares?</vt:lpstr>
      <vt:lpstr>1. Usabilidade e funcionalidade </vt:lpstr>
      <vt:lpstr> 1) Software de programação (Programing language software) </vt:lpstr>
      <vt:lpstr>2) Software de Sistemas (Software Systems) </vt:lpstr>
      <vt:lpstr>Sistemas Operacionais (SO)</vt:lpstr>
      <vt:lpstr>Vantagens dos SO</vt:lpstr>
      <vt:lpstr>Tipos de Interface de uso </vt:lpstr>
      <vt:lpstr>Tipos de Interface de uso </vt:lpstr>
      <vt:lpstr>Apresentação do PowerPoint</vt:lpstr>
      <vt:lpstr>Tipos de SO:</vt:lpstr>
      <vt:lpstr>Sistemas Operacionais Monoprogramados ou Monotarefa </vt:lpstr>
      <vt:lpstr> Sistemas Operacionais Multiprogramados ou Multitarefa  </vt:lpstr>
      <vt:lpstr>Principais sOs no mercado</vt:lpstr>
      <vt:lpstr>Firmware</vt:lpstr>
      <vt:lpstr>Componentes de um Firmware </vt:lpstr>
      <vt:lpstr>Componentes de um Firmware </vt:lpstr>
      <vt:lpstr>Componentes de um Firmware </vt:lpstr>
      <vt:lpstr>Firmware em dispositivos eletrônicos  </vt:lpstr>
      <vt:lpstr>Segurança de Firmwares </vt:lpstr>
      <vt:lpstr>  Importância do Firmware </vt:lpstr>
      <vt:lpstr>3) Software aplicativo (Application software- APP)</vt:lpstr>
      <vt:lpstr>O QUE SÃO APPS? </vt:lpstr>
      <vt:lpstr> O QUE SÃO APPS? </vt:lpstr>
      <vt:lpstr>WEB APP E APP </vt:lpstr>
      <vt:lpstr>APPS NOCIVOS </vt:lpstr>
      <vt:lpstr> COMO CRIAR UM APP? </vt:lpstr>
      <vt:lpstr>COMO CRIAR UM APP?</vt:lpstr>
      <vt:lpstr>ERP</vt:lpstr>
      <vt:lpstr> Quais são os principais módulos de um ERP? </vt:lpstr>
      <vt:lpstr> Benefícios de adotar um ERP em sua empresa </vt:lpstr>
      <vt:lpstr> O que considerar na hora de escolher um ERP?  </vt:lpstr>
      <vt:lpstr>  qual a diferença entre um software ERP em nuvem e um local? </vt:lpstr>
      <vt:lpstr>2. Disponibilidade e Compartilhamento </vt:lpstr>
      <vt:lpstr>Open Source</vt:lpstr>
      <vt:lpstr>Open-Source software (OSS): </vt:lpstr>
      <vt:lpstr>Open-Source software (OSS): </vt:lpstr>
      <vt:lpstr>Diferença entre software livre e software open source </vt:lpstr>
      <vt:lpstr>Diferença entre software livre e software open source </vt:lpstr>
      <vt:lpstr>Diferença entre software livre e software open source </vt:lpstr>
      <vt:lpstr>Apresentação do PowerPoint</vt:lpstr>
      <vt:lpstr>3. Plataforma de programação</vt:lpstr>
      <vt:lpstr>Sistemas Embarcados </vt:lpstr>
      <vt:lpstr> </vt:lpstr>
      <vt:lpstr> Aplicação </vt:lpstr>
      <vt:lpstr>Aplicação</vt:lpstr>
      <vt:lpstr>Web</vt:lpstr>
      <vt:lpstr>Web</vt:lpstr>
      <vt:lpstr>Web</vt:lpstr>
      <vt:lpstr>Conceitos da Web</vt:lpstr>
      <vt:lpstr> Conceitos da Web</vt:lpstr>
      <vt:lpstr>Conceitos da Web</vt:lpstr>
      <vt:lpstr>Conceitos da Web</vt:lpstr>
      <vt:lpstr>Conceitos da Web</vt:lpstr>
      <vt:lpstr>Conceitos da Web</vt:lpstr>
      <vt:lpstr>Conceitos da Web</vt:lpstr>
      <vt:lpstr>Conceitos da Web</vt:lpstr>
      <vt:lpstr>Unificação de todos os temas e conclusão</vt:lpstr>
      <vt:lpstr>Unificação de todos os temas e conclusão</vt:lpstr>
      <vt:lpstr>Anexos e Referências:</vt:lpstr>
      <vt:lpstr>Anexos e Referências:</vt:lpstr>
      <vt:lpstr>Anexos e Referências:</vt:lpstr>
      <vt:lpstr>Perguntas?</vt:lpstr>
      <vt:lpstr>Obrigado!</vt:lpstr>
    </vt:vector>
  </TitlesOfParts>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Apresentação do PowerPoint</dc:title>
  <dc:creator>Gustavo Guimarães Reis</dc:creator>
  <cp:lastModifiedBy>Gustavo Guimarães Reis</cp:lastModifiedBy>
  <cp:revision>83</cp:revision>
  <dcterms:created xsi:type="dcterms:W3CDTF">2020-08-26T20:34:16Z</dcterms:created>
  <dcterms:modified xsi:type="dcterms:W3CDTF">2020-09-17T22:04:34Z</dcterms:modified>
</cp:coreProperties>
</file>